
<file path=[Content_Types].xml><?xml version="1.0" encoding="utf-8"?>
<Types xmlns="http://schemas.openxmlformats.org/package/2006/content-types">
  <Default Extension="emf" ContentType="image/x-emf"/>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ellenraster"/>
        <w:tblW w:w="856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8561"/>
      </w:tblGrid>
      <w:tr w:rsidR="00F45A82" w:rsidRPr="00FB7538" w14:paraId="5C59030A" w14:textId="77777777" w:rsidTr="003113BC">
        <w:trPr>
          <w:trHeight w:hRule="exact" w:val="3118"/>
        </w:trPr>
        <w:tc>
          <w:tcPr>
            <w:tcW w:w="8561" w:type="dxa"/>
            <w:vAlign w:val="center"/>
          </w:tcPr>
          <w:sdt>
            <w:sdtPr>
              <w:alias w:val="{{Form.ShortReportTitle}}"/>
              <w:tag w:val="{&quot;templafy&quot;:{&quot;id&quot;:&quot;95061f45-4e37-41a4-ac20-77dba5c6fb85&quot;}}"/>
              <w:id w:val="1794641111"/>
              <w:placeholder>
                <w:docPart w:val="9006AB66EADD4742BF594C529144014B"/>
              </w:placeholder>
            </w:sdtPr>
            <w:sdtEndPr/>
            <w:sdtContent>
              <w:p w14:paraId="4240259A" w14:textId="201F2E5D" w:rsidR="00CB52FC" w:rsidRPr="00CB52FC" w:rsidRDefault="00513326" w:rsidP="003113BC">
                <w:pPr>
                  <w:pStyle w:val="Titel"/>
                  <w:spacing w:line="216" w:lineRule="auto"/>
                  <w:jc w:val="center"/>
                  <w:rPr>
                    <w:sz w:val="80"/>
                    <w:szCs w:val="80"/>
                  </w:rPr>
                </w:pPr>
                <w:r w:rsidRPr="00CB52FC">
                  <w:rPr>
                    <w:sz w:val="80"/>
                    <w:szCs w:val="80"/>
                  </w:rPr>
                  <w:t>Zertifikatsarbeit</w:t>
                </w:r>
              </w:p>
              <w:p w14:paraId="66AB7FF7" w14:textId="48CED7F8" w:rsidR="00AE3FA6" w:rsidRPr="00FB7538" w:rsidRDefault="00513326" w:rsidP="003113BC">
                <w:pPr>
                  <w:pStyle w:val="Titel"/>
                  <w:spacing w:line="216" w:lineRule="auto"/>
                  <w:jc w:val="center"/>
                </w:pPr>
                <w:r w:rsidRPr="00F245C0">
                  <w:rPr>
                    <w:sz w:val="76"/>
                    <w:szCs w:val="76"/>
                  </w:rPr>
                  <w:t>EVU-Manager CAS-HSG</w:t>
                </w:r>
              </w:p>
            </w:sdtContent>
          </w:sdt>
        </w:tc>
      </w:tr>
      <w:tr w:rsidR="00F45A82" w:rsidRPr="004018F4" w14:paraId="0B236FE7" w14:textId="77777777" w:rsidTr="003113BC">
        <w:trPr>
          <w:trHeight w:hRule="exact" w:val="1219"/>
        </w:trPr>
        <w:tc>
          <w:tcPr>
            <w:tcW w:w="8561" w:type="dxa"/>
            <w:vAlign w:val="center"/>
          </w:tcPr>
          <w:sdt>
            <w:sdtPr>
              <w:alias w:val="{{Form.ShortReportSubtitle}}"/>
              <w:tag w:val="{&quot;templafy&quot;:{&quot;id&quot;:&quot;d062869d-300d-4bf7-a850-6b2b0e1a0847&quot;}}"/>
              <w:id w:val="2002693565"/>
              <w:placeholder>
                <w:docPart w:val="9006AB66EADD4742BF594C529144014B"/>
              </w:placeholder>
            </w:sdtPr>
            <w:sdtEndPr/>
            <w:sdtContent>
              <w:p w14:paraId="5DD68E71" w14:textId="77777777" w:rsidR="00304774" w:rsidRDefault="000E2574" w:rsidP="003113BC">
                <w:pPr>
                  <w:pStyle w:val="Untertitel"/>
                </w:pPr>
                <w:r>
                  <w:t>Titel</w:t>
                </w:r>
              </w:p>
            </w:sdtContent>
          </w:sdt>
        </w:tc>
      </w:tr>
      <w:tr w:rsidR="00F45A82" w:rsidRPr="00AA25D6" w14:paraId="02975416" w14:textId="77777777" w:rsidTr="00014610">
        <w:trPr>
          <w:trHeight w:hRule="exact" w:val="879"/>
        </w:trPr>
        <w:tc>
          <w:tcPr>
            <w:tcW w:w="8561" w:type="dxa"/>
            <w:vAlign w:val="bottom"/>
          </w:tcPr>
          <w:p w14:paraId="6988A524" w14:textId="34464DC8" w:rsidR="00F45A82" w:rsidRPr="00CB52FC" w:rsidRDefault="00CB52FC" w:rsidP="00C165B2">
            <w:pPr>
              <w:pStyle w:val="VerfasserOrtDatum"/>
              <w:rPr>
                <w:lang w:val="en-US"/>
              </w:rPr>
            </w:pPr>
            <w:r>
              <w:t>Autor</w:t>
            </w:r>
          </w:p>
          <w:p w14:paraId="3A344712" w14:textId="389BB7C0" w:rsidR="00F45A82" w:rsidRPr="00251827" w:rsidRDefault="007F112B" w:rsidP="00C165B2">
            <w:pPr>
              <w:pStyle w:val="VerfasserOrtDatum"/>
            </w:pPr>
            <w:sdt>
              <w:sdtPr>
                <w:alias w:val="{{UserProfile.Department.DepartmentCity}}"/>
                <w:tag w:val="{&quot;templafy&quot;:{&quot;id&quot;:&quot;6fab8be3-d53c-4bf9-9576-455c35adeb65&quot;}}"/>
                <w:id w:val="1113328630"/>
                <w:placeholder>
                  <w:docPart w:val="A58F8D7EC7A94089B846E363DC2FFF64"/>
                </w:placeholder>
              </w:sdtPr>
              <w:sdtEndPr/>
              <w:sdtContent>
                <w:r w:rsidR="008F243B">
                  <w:rPr>
                    <w:lang w:val="en-US"/>
                  </w:rPr>
                  <w:t>St.Gallen</w:t>
                </w:r>
              </w:sdtContent>
            </w:sdt>
            <w:sdt>
              <w:sdtPr>
                <w:alias w:val=", {{FormatDateTime(Form.Date,Translate(&quot;DateFormat&quot;),DocumentLanguage)}}"/>
                <w:tag w:val="{&quot;templafy&quot;:{&quot;id&quot;:&quot;2d1c9e44-5b24-44ed-a11c-93fec343f12e&quot;}}"/>
                <w:id w:val="299042517"/>
                <w:placeholder>
                  <w:docPart w:val="A58F8D7EC7A94089B846E363DC2FFF64"/>
                </w:placeholder>
              </w:sdtPr>
              <w:sdtEndPr/>
              <w:sdtContent>
                <w:r w:rsidR="00513326" w:rsidRPr="00CB52FC">
                  <w:rPr>
                    <w:lang w:val="en-US"/>
                  </w:rPr>
                  <w:t xml:space="preserve">, </w:t>
                </w:r>
                <w:r w:rsidR="00DB5C50">
                  <w:rPr>
                    <w:lang w:val="en-US"/>
                  </w:rPr>
                  <w:t>01</w:t>
                </w:r>
                <w:r w:rsidR="00513326" w:rsidRPr="00CB52FC">
                  <w:rPr>
                    <w:lang w:val="en-US"/>
                  </w:rPr>
                  <w:t xml:space="preserve">. </w:t>
                </w:r>
                <w:r w:rsidR="00DB5C50">
                  <w:t>März 2026</w:t>
                </w:r>
              </w:sdtContent>
            </w:sdt>
          </w:p>
        </w:tc>
      </w:tr>
      <w:tr w:rsidR="00CB52FC" w:rsidRPr="00AA25D6" w14:paraId="4CE3688D" w14:textId="77777777" w:rsidTr="00014610">
        <w:trPr>
          <w:trHeight w:hRule="exact" w:val="879"/>
        </w:trPr>
        <w:tc>
          <w:tcPr>
            <w:tcW w:w="8561" w:type="dxa"/>
            <w:vAlign w:val="bottom"/>
          </w:tcPr>
          <w:p w14:paraId="71D32946" w14:textId="55472DF6" w:rsidR="0059596C" w:rsidRDefault="00CB52FC" w:rsidP="00C165B2">
            <w:pPr>
              <w:pStyle w:val="VerfasserOrtDatum"/>
            </w:pPr>
            <w:r>
              <w:t>Referent:</w:t>
            </w:r>
            <w:r w:rsidR="00F245C0">
              <w:t xml:space="preserve"> Dr. Christian Opitz</w:t>
            </w:r>
          </w:p>
        </w:tc>
      </w:tr>
    </w:tbl>
    <w:p w14:paraId="02817B9B" w14:textId="77777777" w:rsidR="00DD0E10" w:rsidRPr="0053121E" w:rsidRDefault="0053121E" w:rsidP="0035130D">
      <w:pPr>
        <w:pStyle w:val="VerfasserOrtDatum"/>
      </w:pPr>
      <w:r>
        <w:rPr>
          <w:noProof/>
        </w:rPr>
        <w:drawing>
          <wp:anchor distT="0" distB="0" distL="114300" distR="114300" simplePos="0" relativeHeight="251658240" behindDoc="1" locked="1" layoutInCell="1" allowOverlap="1" wp14:anchorId="643C460F" wp14:editId="70ABBF4F">
            <wp:simplePos x="0" y="0"/>
            <wp:positionH relativeFrom="page">
              <wp:align>left</wp:align>
            </wp:positionH>
            <wp:positionV relativeFrom="page">
              <wp:align>bottom</wp:align>
            </wp:positionV>
            <wp:extent cx="7558405" cy="4102735"/>
            <wp:effectExtent l="0" t="0" r="4445" b="0"/>
            <wp:wrapNone/>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13">
                      <a:extLst>
                        <a:ext uri="{28A0092B-C50C-407E-A947-70E740481C1C}">
                          <a14:useLocalDpi xmlns:a14="http://schemas.microsoft.com/office/drawing/2010/main" val="0"/>
                        </a:ext>
                      </a:extLst>
                    </a:blip>
                    <a:srcRect t="10049" b="10049"/>
                    <a:stretch>
                      <a:fillRect/>
                    </a:stretch>
                  </pic:blipFill>
                  <pic:spPr bwMode="auto">
                    <a:xfrm>
                      <a:off x="0" y="0"/>
                      <a:ext cx="7558560" cy="410292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C6F91D9" w14:textId="77777777" w:rsidR="00310DA7" w:rsidRPr="0053121E" w:rsidRDefault="00310DA7" w:rsidP="0035130D">
      <w:pPr>
        <w:pStyle w:val="VerfasserOrtDatum"/>
        <w:sectPr w:rsidR="00310DA7" w:rsidRPr="0053121E" w:rsidSect="00C25805">
          <w:headerReference w:type="default" r:id="rId14"/>
          <w:pgSz w:w="11906" w:h="16838" w:code="9"/>
          <w:pgMar w:top="2750" w:right="1701" w:bottom="1134" w:left="1644" w:header="709" w:footer="624" w:gutter="0"/>
          <w:cols w:space="708"/>
          <w:docGrid w:linePitch="360"/>
        </w:sectPr>
      </w:pPr>
    </w:p>
    <w:p w14:paraId="1F3B0693" w14:textId="77777777" w:rsidR="009722D1" w:rsidRPr="005736EC" w:rsidRDefault="00B83CEB" w:rsidP="005736EC">
      <w:pPr>
        <w:pStyle w:val="Inhaltsverzeichnisberschrift"/>
      </w:pPr>
      <w:r w:rsidRPr="005736EC">
        <w:lastRenderedPageBreak/>
        <w:t>Inhaltsverzeichnis</w:t>
      </w:r>
    </w:p>
    <w:p w14:paraId="161CF0FE" w14:textId="40F1492E" w:rsidR="0059175D" w:rsidRDefault="00B83CEB">
      <w:pPr>
        <w:pStyle w:val="Verzeichnis1"/>
        <w:rPr>
          <w:rFonts w:asciiTheme="minorHAnsi" w:eastAsiaTheme="minorEastAsia" w:hAnsiTheme="minorHAnsi"/>
          <w:noProof/>
          <w:sz w:val="22"/>
          <w:szCs w:val="22"/>
          <w:lang w:eastAsia="de-CH"/>
        </w:rPr>
      </w:pPr>
      <w:r>
        <w:fldChar w:fldCharType="begin"/>
      </w:r>
      <w:r>
        <w:instrText xml:space="preserve"> TOC \o "1-</w:instrText>
      </w:r>
      <w:r w:rsidR="00AF60F1">
        <w:instrText>7</w:instrText>
      </w:r>
      <w:r>
        <w:instrText xml:space="preserve">" \h \z \u </w:instrText>
      </w:r>
      <w:r>
        <w:fldChar w:fldCharType="separate"/>
      </w:r>
      <w:hyperlink w:anchor="_Toc114835044" w:history="1">
        <w:r w:rsidR="0059175D" w:rsidRPr="00617464">
          <w:rPr>
            <w:rStyle w:val="Hyperlink"/>
            <w:noProof/>
          </w:rPr>
          <w:t>Abkürzungsverzeichnis</w:t>
        </w:r>
        <w:r w:rsidR="0059175D">
          <w:rPr>
            <w:noProof/>
            <w:webHidden/>
          </w:rPr>
          <w:tab/>
        </w:r>
        <w:r w:rsidR="0059175D">
          <w:rPr>
            <w:noProof/>
            <w:webHidden/>
          </w:rPr>
          <w:fldChar w:fldCharType="begin"/>
        </w:r>
        <w:r w:rsidR="0059175D">
          <w:rPr>
            <w:noProof/>
            <w:webHidden/>
          </w:rPr>
          <w:instrText xml:space="preserve"> PAGEREF _Toc114835044 \h </w:instrText>
        </w:r>
        <w:r w:rsidR="0059175D">
          <w:rPr>
            <w:noProof/>
            <w:webHidden/>
          </w:rPr>
        </w:r>
        <w:r w:rsidR="0059175D">
          <w:rPr>
            <w:noProof/>
            <w:webHidden/>
          </w:rPr>
          <w:fldChar w:fldCharType="separate"/>
        </w:r>
        <w:r w:rsidR="00FD2F5E">
          <w:rPr>
            <w:noProof/>
            <w:webHidden/>
          </w:rPr>
          <w:t>II</w:t>
        </w:r>
        <w:r w:rsidR="0059175D">
          <w:rPr>
            <w:noProof/>
            <w:webHidden/>
          </w:rPr>
          <w:fldChar w:fldCharType="end"/>
        </w:r>
      </w:hyperlink>
    </w:p>
    <w:p w14:paraId="6F55FA31" w14:textId="0BC52397" w:rsidR="0059175D" w:rsidRDefault="0059175D">
      <w:pPr>
        <w:pStyle w:val="Verzeichnis1"/>
        <w:rPr>
          <w:rFonts w:asciiTheme="minorHAnsi" w:eastAsiaTheme="minorEastAsia" w:hAnsiTheme="minorHAnsi"/>
          <w:noProof/>
          <w:sz w:val="22"/>
          <w:szCs w:val="22"/>
          <w:lang w:eastAsia="de-CH"/>
        </w:rPr>
      </w:pPr>
      <w:hyperlink w:anchor="_Toc114835045" w:history="1">
        <w:r w:rsidRPr="00617464">
          <w:rPr>
            <w:rStyle w:val="Hyperlink"/>
            <w:noProof/>
          </w:rPr>
          <w:t>Abbildungsverzeichnis</w:t>
        </w:r>
        <w:r>
          <w:rPr>
            <w:noProof/>
            <w:webHidden/>
          </w:rPr>
          <w:tab/>
        </w:r>
        <w:r>
          <w:rPr>
            <w:noProof/>
            <w:webHidden/>
          </w:rPr>
          <w:fldChar w:fldCharType="begin"/>
        </w:r>
        <w:r>
          <w:rPr>
            <w:noProof/>
            <w:webHidden/>
          </w:rPr>
          <w:instrText xml:space="preserve"> PAGEREF _Toc114835045 \h </w:instrText>
        </w:r>
        <w:r>
          <w:rPr>
            <w:noProof/>
            <w:webHidden/>
          </w:rPr>
        </w:r>
        <w:r>
          <w:rPr>
            <w:noProof/>
            <w:webHidden/>
          </w:rPr>
          <w:fldChar w:fldCharType="separate"/>
        </w:r>
        <w:r w:rsidR="00FD2F5E">
          <w:rPr>
            <w:noProof/>
            <w:webHidden/>
          </w:rPr>
          <w:t>II</w:t>
        </w:r>
        <w:r>
          <w:rPr>
            <w:noProof/>
            <w:webHidden/>
          </w:rPr>
          <w:fldChar w:fldCharType="end"/>
        </w:r>
      </w:hyperlink>
    </w:p>
    <w:p w14:paraId="506C134D" w14:textId="1A6874AB" w:rsidR="0059175D" w:rsidRDefault="0059175D">
      <w:pPr>
        <w:pStyle w:val="Verzeichnis1"/>
        <w:rPr>
          <w:rFonts w:asciiTheme="minorHAnsi" w:eastAsiaTheme="minorEastAsia" w:hAnsiTheme="minorHAnsi"/>
          <w:noProof/>
          <w:sz w:val="22"/>
          <w:szCs w:val="22"/>
          <w:lang w:eastAsia="de-CH"/>
        </w:rPr>
      </w:pPr>
      <w:hyperlink w:anchor="_Toc114835046" w:history="1">
        <w:r w:rsidRPr="00617464">
          <w:rPr>
            <w:rStyle w:val="Hyperlink"/>
            <w:noProof/>
          </w:rPr>
          <w:t>Tabellenverzeichnis</w:t>
        </w:r>
        <w:r>
          <w:rPr>
            <w:noProof/>
            <w:webHidden/>
          </w:rPr>
          <w:tab/>
        </w:r>
        <w:r>
          <w:rPr>
            <w:noProof/>
            <w:webHidden/>
          </w:rPr>
          <w:fldChar w:fldCharType="begin"/>
        </w:r>
        <w:r>
          <w:rPr>
            <w:noProof/>
            <w:webHidden/>
          </w:rPr>
          <w:instrText xml:space="preserve"> PAGEREF _Toc114835046 \h </w:instrText>
        </w:r>
        <w:r>
          <w:rPr>
            <w:noProof/>
            <w:webHidden/>
          </w:rPr>
        </w:r>
        <w:r>
          <w:rPr>
            <w:noProof/>
            <w:webHidden/>
          </w:rPr>
          <w:fldChar w:fldCharType="separate"/>
        </w:r>
        <w:r w:rsidR="00FD2F5E">
          <w:rPr>
            <w:noProof/>
            <w:webHidden/>
          </w:rPr>
          <w:t>II</w:t>
        </w:r>
        <w:r>
          <w:rPr>
            <w:noProof/>
            <w:webHidden/>
          </w:rPr>
          <w:fldChar w:fldCharType="end"/>
        </w:r>
      </w:hyperlink>
    </w:p>
    <w:p w14:paraId="5D2D4138" w14:textId="0D70A11D" w:rsidR="0059175D" w:rsidRDefault="0059175D">
      <w:pPr>
        <w:pStyle w:val="Verzeichnis1"/>
        <w:rPr>
          <w:rFonts w:asciiTheme="minorHAnsi" w:eastAsiaTheme="minorEastAsia" w:hAnsiTheme="minorHAnsi"/>
          <w:noProof/>
          <w:sz w:val="22"/>
          <w:szCs w:val="22"/>
          <w:lang w:eastAsia="de-CH"/>
        </w:rPr>
      </w:pPr>
      <w:hyperlink w:anchor="_Toc114835047" w:history="1">
        <w:r w:rsidRPr="00617464">
          <w:rPr>
            <w:rStyle w:val="Hyperlink"/>
            <w:noProof/>
          </w:rPr>
          <w:t>Management Summary</w:t>
        </w:r>
        <w:r>
          <w:rPr>
            <w:noProof/>
            <w:webHidden/>
          </w:rPr>
          <w:tab/>
        </w:r>
        <w:r>
          <w:rPr>
            <w:noProof/>
            <w:webHidden/>
          </w:rPr>
          <w:fldChar w:fldCharType="begin"/>
        </w:r>
        <w:r>
          <w:rPr>
            <w:noProof/>
            <w:webHidden/>
          </w:rPr>
          <w:instrText xml:space="preserve"> PAGEREF _Toc114835047 \h </w:instrText>
        </w:r>
        <w:r>
          <w:rPr>
            <w:noProof/>
            <w:webHidden/>
          </w:rPr>
        </w:r>
        <w:r>
          <w:rPr>
            <w:noProof/>
            <w:webHidden/>
          </w:rPr>
          <w:fldChar w:fldCharType="separate"/>
        </w:r>
        <w:r w:rsidR="00FD2F5E">
          <w:rPr>
            <w:noProof/>
            <w:webHidden/>
          </w:rPr>
          <w:t>III</w:t>
        </w:r>
        <w:r>
          <w:rPr>
            <w:noProof/>
            <w:webHidden/>
          </w:rPr>
          <w:fldChar w:fldCharType="end"/>
        </w:r>
      </w:hyperlink>
    </w:p>
    <w:p w14:paraId="2C2BEFCA" w14:textId="497D7ED7" w:rsidR="0059175D" w:rsidRDefault="0059175D">
      <w:pPr>
        <w:pStyle w:val="Verzeichnis2"/>
        <w:rPr>
          <w:rFonts w:asciiTheme="minorHAnsi" w:eastAsiaTheme="minorEastAsia" w:hAnsiTheme="minorHAnsi"/>
          <w:noProof/>
          <w:sz w:val="22"/>
          <w:szCs w:val="22"/>
          <w:lang w:eastAsia="de-CH"/>
        </w:rPr>
      </w:pPr>
      <w:hyperlink w:anchor="_Toc114835048" w:history="1">
        <w:r w:rsidRPr="00617464">
          <w:rPr>
            <w:rStyle w:val="Hyperlink"/>
            <w:noProof/>
          </w:rPr>
          <w:t>1</w:t>
        </w:r>
        <w:r>
          <w:rPr>
            <w:rFonts w:asciiTheme="minorHAnsi" w:eastAsiaTheme="minorEastAsia" w:hAnsiTheme="minorHAnsi"/>
            <w:noProof/>
            <w:sz w:val="22"/>
            <w:szCs w:val="22"/>
            <w:lang w:eastAsia="de-CH"/>
          </w:rPr>
          <w:tab/>
        </w:r>
        <w:r w:rsidRPr="00617464">
          <w:rPr>
            <w:rStyle w:val="Hyperlink"/>
            <w:noProof/>
          </w:rPr>
          <w:t>Einleitung (Überschrift 2)</w:t>
        </w:r>
        <w:r>
          <w:rPr>
            <w:noProof/>
            <w:webHidden/>
          </w:rPr>
          <w:tab/>
        </w:r>
        <w:r>
          <w:rPr>
            <w:noProof/>
            <w:webHidden/>
          </w:rPr>
          <w:fldChar w:fldCharType="begin"/>
        </w:r>
        <w:r>
          <w:rPr>
            <w:noProof/>
            <w:webHidden/>
          </w:rPr>
          <w:instrText xml:space="preserve"> PAGEREF _Toc114835048 \h </w:instrText>
        </w:r>
        <w:r>
          <w:rPr>
            <w:noProof/>
            <w:webHidden/>
          </w:rPr>
        </w:r>
        <w:r>
          <w:rPr>
            <w:noProof/>
            <w:webHidden/>
          </w:rPr>
          <w:fldChar w:fldCharType="separate"/>
        </w:r>
        <w:r w:rsidR="00FD2F5E">
          <w:rPr>
            <w:noProof/>
            <w:webHidden/>
          </w:rPr>
          <w:t>1</w:t>
        </w:r>
        <w:r>
          <w:rPr>
            <w:noProof/>
            <w:webHidden/>
          </w:rPr>
          <w:fldChar w:fldCharType="end"/>
        </w:r>
      </w:hyperlink>
    </w:p>
    <w:p w14:paraId="2C9AE82F" w14:textId="09812F9D" w:rsidR="0059175D" w:rsidRDefault="0059175D">
      <w:pPr>
        <w:pStyle w:val="Verzeichnis3"/>
        <w:rPr>
          <w:rFonts w:asciiTheme="minorHAnsi" w:eastAsiaTheme="minorEastAsia" w:hAnsiTheme="minorHAnsi"/>
          <w:noProof/>
          <w:sz w:val="22"/>
          <w:szCs w:val="22"/>
          <w:lang w:eastAsia="de-CH"/>
        </w:rPr>
      </w:pPr>
      <w:hyperlink w:anchor="_Toc114835049" w:history="1">
        <w:r w:rsidRPr="00617464">
          <w:rPr>
            <w:rStyle w:val="Hyperlink"/>
            <w:noProof/>
          </w:rPr>
          <w:t>1.1</w:t>
        </w:r>
        <w:r>
          <w:rPr>
            <w:rFonts w:asciiTheme="minorHAnsi" w:eastAsiaTheme="minorEastAsia" w:hAnsiTheme="minorHAnsi"/>
            <w:noProof/>
            <w:sz w:val="22"/>
            <w:szCs w:val="22"/>
            <w:lang w:eastAsia="de-CH"/>
          </w:rPr>
          <w:tab/>
        </w:r>
        <w:r w:rsidRPr="00617464">
          <w:rPr>
            <w:rStyle w:val="Hyperlink"/>
            <w:noProof/>
          </w:rPr>
          <w:t>Cones magnis in nimagnihil int (Überschrift 3)</w:t>
        </w:r>
        <w:r>
          <w:rPr>
            <w:noProof/>
            <w:webHidden/>
          </w:rPr>
          <w:tab/>
        </w:r>
        <w:r>
          <w:rPr>
            <w:noProof/>
            <w:webHidden/>
          </w:rPr>
          <w:fldChar w:fldCharType="begin"/>
        </w:r>
        <w:r>
          <w:rPr>
            <w:noProof/>
            <w:webHidden/>
          </w:rPr>
          <w:instrText xml:space="preserve"> PAGEREF _Toc114835049 \h </w:instrText>
        </w:r>
        <w:r>
          <w:rPr>
            <w:noProof/>
            <w:webHidden/>
          </w:rPr>
        </w:r>
        <w:r>
          <w:rPr>
            <w:noProof/>
            <w:webHidden/>
          </w:rPr>
          <w:fldChar w:fldCharType="separate"/>
        </w:r>
        <w:r w:rsidR="00FD2F5E">
          <w:rPr>
            <w:noProof/>
            <w:webHidden/>
          </w:rPr>
          <w:t>1</w:t>
        </w:r>
        <w:r>
          <w:rPr>
            <w:noProof/>
            <w:webHidden/>
          </w:rPr>
          <w:fldChar w:fldCharType="end"/>
        </w:r>
      </w:hyperlink>
    </w:p>
    <w:p w14:paraId="4DCA17B5" w14:textId="3CB646E7" w:rsidR="0059175D" w:rsidRDefault="0059175D">
      <w:pPr>
        <w:pStyle w:val="Verzeichnis4"/>
        <w:rPr>
          <w:rFonts w:asciiTheme="minorHAnsi" w:eastAsiaTheme="minorEastAsia" w:hAnsiTheme="minorHAnsi"/>
          <w:noProof/>
          <w:sz w:val="22"/>
          <w:szCs w:val="22"/>
          <w:lang w:eastAsia="de-CH"/>
        </w:rPr>
      </w:pPr>
      <w:hyperlink w:anchor="_Toc114835050" w:history="1">
        <w:r w:rsidRPr="00617464">
          <w:rPr>
            <w:rStyle w:val="Hyperlink"/>
            <w:noProof/>
          </w:rPr>
          <w:t>1.1.1</w:t>
        </w:r>
        <w:r>
          <w:rPr>
            <w:rFonts w:asciiTheme="minorHAnsi" w:eastAsiaTheme="minorEastAsia" w:hAnsiTheme="minorHAnsi"/>
            <w:noProof/>
            <w:sz w:val="22"/>
            <w:szCs w:val="22"/>
            <w:lang w:eastAsia="de-CH"/>
          </w:rPr>
          <w:tab/>
        </w:r>
        <w:r w:rsidRPr="00617464">
          <w:rPr>
            <w:rStyle w:val="Hyperlink"/>
            <w:noProof/>
          </w:rPr>
          <w:t>Que doluptas sent perferum (Überschrift 4)</w:t>
        </w:r>
        <w:r>
          <w:rPr>
            <w:noProof/>
            <w:webHidden/>
          </w:rPr>
          <w:tab/>
        </w:r>
        <w:r>
          <w:rPr>
            <w:noProof/>
            <w:webHidden/>
          </w:rPr>
          <w:fldChar w:fldCharType="begin"/>
        </w:r>
        <w:r>
          <w:rPr>
            <w:noProof/>
            <w:webHidden/>
          </w:rPr>
          <w:instrText xml:space="preserve"> PAGEREF _Toc114835050 \h </w:instrText>
        </w:r>
        <w:r>
          <w:rPr>
            <w:noProof/>
            <w:webHidden/>
          </w:rPr>
        </w:r>
        <w:r>
          <w:rPr>
            <w:noProof/>
            <w:webHidden/>
          </w:rPr>
          <w:fldChar w:fldCharType="separate"/>
        </w:r>
        <w:r w:rsidR="00FD2F5E">
          <w:rPr>
            <w:noProof/>
            <w:webHidden/>
          </w:rPr>
          <w:t>1</w:t>
        </w:r>
        <w:r>
          <w:rPr>
            <w:noProof/>
            <w:webHidden/>
          </w:rPr>
          <w:fldChar w:fldCharType="end"/>
        </w:r>
      </w:hyperlink>
    </w:p>
    <w:p w14:paraId="5CFC6347" w14:textId="7E898D63" w:rsidR="0059175D" w:rsidRDefault="0059175D">
      <w:pPr>
        <w:pStyle w:val="Verzeichnis5"/>
        <w:rPr>
          <w:rFonts w:asciiTheme="minorHAnsi" w:eastAsiaTheme="minorEastAsia" w:hAnsiTheme="minorHAnsi"/>
          <w:noProof/>
          <w:sz w:val="22"/>
          <w:szCs w:val="22"/>
          <w:lang w:eastAsia="de-CH"/>
        </w:rPr>
      </w:pPr>
      <w:hyperlink w:anchor="_Toc114835051" w:history="1">
        <w:r w:rsidRPr="00617464">
          <w:rPr>
            <w:rStyle w:val="Hyperlink"/>
            <w:noProof/>
          </w:rPr>
          <w:t>1.1.1.1</w:t>
        </w:r>
        <w:r>
          <w:rPr>
            <w:rFonts w:asciiTheme="minorHAnsi" w:eastAsiaTheme="minorEastAsia" w:hAnsiTheme="minorHAnsi"/>
            <w:noProof/>
            <w:sz w:val="22"/>
            <w:szCs w:val="22"/>
            <w:lang w:eastAsia="de-CH"/>
          </w:rPr>
          <w:tab/>
        </w:r>
        <w:r w:rsidRPr="00617464">
          <w:rPr>
            <w:rStyle w:val="Hyperlink"/>
            <w:noProof/>
          </w:rPr>
          <w:t>Curabitur at dapibus tellus (Überschrift 5)</w:t>
        </w:r>
        <w:r>
          <w:rPr>
            <w:noProof/>
            <w:webHidden/>
          </w:rPr>
          <w:tab/>
        </w:r>
        <w:r>
          <w:rPr>
            <w:noProof/>
            <w:webHidden/>
          </w:rPr>
          <w:fldChar w:fldCharType="begin"/>
        </w:r>
        <w:r>
          <w:rPr>
            <w:noProof/>
            <w:webHidden/>
          </w:rPr>
          <w:instrText xml:space="preserve"> PAGEREF _Toc114835051 \h </w:instrText>
        </w:r>
        <w:r>
          <w:rPr>
            <w:noProof/>
            <w:webHidden/>
          </w:rPr>
        </w:r>
        <w:r>
          <w:rPr>
            <w:noProof/>
            <w:webHidden/>
          </w:rPr>
          <w:fldChar w:fldCharType="separate"/>
        </w:r>
        <w:r w:rsidR="00FD2F5E">
          <w:rPr>
            <w:noProof/>
            <w:webHidden/>
          </w:rPr>
          <w:t>1</w:t>
        </w:r>
        <w:r>
          <w:rPr>
            <w:noProof/>
            <w:webHidden/>
          </w:rPr>
          <w:fldChar w:fldCharType="end"/>
        </w:r>
      </w:hyperlink>
    </w:p>
    <w:p w14:paraId="5979838B" w14:textId="2D6C14A2" w:rsidR="0059175D" w:rsidRDefault="0059175D">
      <w:pPr>
        <w:pStyle w:val="Verzeichnis5"/>
        <w:rPr>
          <w:rFonts w:asciiTheme="minorHAnsi" w:eastAsiaTheme="minorEastAsia" w:hAnsiTheme="minorHAnsi"/>
          <w:noProof/>
          <w:sz w:val="22"/>
          <w:szCs w:val="22"/>
          <w:lang w:eastAsia="de-CH"/>
        </w:rPr>
      </w:pPr>
      <w:hyperlink w:anchor="_Toc114835052" w:history="1">
        <w:r w:rsidRPr="00617464">
          <w:rPr>
            <w:rStyle w:val="Hyperlink"/>
            <w:noProof/>
          </w:rPr>
          <w:t>1.1.1.2</w:t>
        </w:r>
        <w:r>
          <w:rPr>
            <w:rFonts w:asciiTheme="minorHAnsi" w:eastAsiaTheme="minorEastAsia" w:hAnsiTheme="minorHAnsi"/>
            <w:noProof/>
            <w:sz w:val="22"/>
            <w:szCs w:val="22"/>
            <w:lang w:eastAsia="de-CH"/>
          </w:rPr>
          <w:tab/>
        </w:r>
        <w:r w:rsidRPr="00617464">
          <w:rPr>
            <w:rStyle w:val="Hyperlink"/>
            <w:noProof/>
          </w:rPr>
          <w:t>Fusce sit amet lobortis lacus</w:t>
        </w:r>
        <w:r>
          <w:rPr>
            <w:noProof/>
            <w:webHidden/>
          </w:rPr>
          <w:tab/>
        </w:r>
        <w:r>
          <w:rPr>
            <w:noProof/>
            <w:webHidden/>
          </w:rPr>
          <w:fldChar w:fldCharType="begin"/>
        </w:r>
        <w:r>
          <w:rPr>
            <w:noProof/>
            <w:webHidden/>
          </w:rPr>
          <w:instrText xml:space="preserve"> PAGEREF _Toc114835052 \h </w:instrText>
        </w:r>
        <w:r>
          <w:rPr>
            <w:noProof/>
            <w:webHidden/>
          </w:rPr>
        </w:r>
        <w:r>
          <w:rPr>
            <w:noProof/>
            <w:webHidden/>
          </w:rPr>
          <w:fldChar w:fldCharType="separate"/>
        </w:r>
        <w:r w:rsidR="00FD2F5E">
          <w:rPr>
            <w:noProof/>
            <w:webHidden/>
          </w:rPr>
          <w:t>1</w:t>
        </w:r>
        <w:r>
          <w:rPr>
            <w:noProof/>
            <w:webHidden/>
          </w:rPr>
          <w:fldChar w:fldCharType="end"/>
        </w:r>
      </w:hyperlink>
    </w:p>
    <w:p w14:paraId="25B842CA" w14:textId="570A19C1" w:rsidR="0059175D" w:rsidRDefault="0059175D">
      <w:pPr>
        <w:pStyle w:val="Verzeichnis3"/>
        <w:rPr>
          <w:rFonts w:asciiTheme="minorHAnsi" w:eastAsiaTheme="minorEastAsia" w:hAnsiTheme="minorHAnsi"/>
          <w:noProof/>
          <w:sz w:val="22"/>
          <w:szCs w:val="22"/>
          <w:lang w:eastAsia="de-CH"/>
        </w:rPr>
      </w:pPr>
      <w:hyperlink w:anchor="_Toc114835053" w:history="1">
        <w:r w:rsidRPr="00617464">
          <w:rPr>
            <w:rStyle w:val="Hyperlink"/>
            <w:noProof/>
          </w:rPr>
          <w:t>1.2</w:t>
        </w:r>
        <w:r>
          <w:rPr>
            <w:rFonts w:asciiTheme="minorHAnsi" w:eastAsiaTheme="minorEastAsia" w:hAnsiTheme="minorHAnsi"/>
            <w:noProof/>
            <w:sz w:val="22"/>
            <w:szCs w:val="22"/>
            <w:lang w:eastAsia="de-CH"/>
          </w:rPr>
          <w:tab/>
        </w:r>
        <w:r w:rsidRPr="00617464">
          <w:rPr>
            <w:rStyle w:val="Hyperlink"/>
            <w:noProof/>
          </w:rPr>
          <w:t>Bilder</w:t>
        </w:r>
        <w:r>
          <w:rPr>
            <w:noProof/>
            <w:webHidden/>
          </w:rPr>
          <w:tab/>
        </w:r>
        <w:r>
          <w:rPr>
            <w:noProof/>
            <w:webHidden/>
          </w:rPr>
          <w:fldChar w:fldCharType="begin"/>
        </w:r>
        <w:r>
          <w:rPr>
            <w:noProof/>
            <w:webHidden/>
          </w:rPr>
          <w:instrText xml:space="preserve"> PAGEREF _Toc114835053 \h </w:instrText>
        </w:r>
        <w:r>
          <w:rPr>
            <w:noProof/>
            <w:webHidden/>
          </w:rPr>
        </w:r>
        <w:r>
          <w:rPr>
            <w:noProof/>
            <w:webHidden/>
          </w:rPr>
          <w:fldChar w:fldCharType="separate"/>
        </w:r>
        <w:r w:rsidR="00FD2F5E">
          <w:rPr>
            <w:noProof/>
            <w:webHidden/>
          </w:rPr>
          <w:t>2</w:t>
        </w:r>
        <w:r>
          <w:rPr>
            <w:noProof/>
            <w:webHidden/>
          </w:rPr>
          <w:fldChar w:fldCharType="end"/>
        </w:r>
      </w:hyperlink>
    </w:p>
    <w:p w14:paraId="28E70A50" w14:textId="1F159348" w:rsidR="0059175D" w:rsidRDefault="0059175D">
      <w:pPr>
        <w:pStyle w:val="Verzeichnis3"/>
        <w:rPr>
          <w:rFonts w:asciiTheme="minorHAnsi" w:eastAsiaTheme="minorEastAsia" w:hAnsiTheme="minorHAnsi"/>
          <w:noProof/>
          <w:sz w:val="22"/>
          <w:szCs w:val="22"/>
          <w:lang w:eastAsia="de-CH"/>
        </w:rPr>
      </w:pPr>
      <w:hyperlink w:anchor="_Toc114835054" w:history="1">
        <w:r w:rsidRPr="00617464">
          <w:rPr>
            <w:rStyle w:val="Hyperlink"/>
            <w:noProof/>
          </w:rPr>
          <w:t>1.3</w:t>
        </w:r>
        <w:r>
          <w:rPr>
            <w:rFonts w:asciiTheme="minorHAnsi" w:eastAsiaTheme="minorEastAsia" w:hAnsiTheme="minorHAnsi"/>
            <w:noProof/>
            <w:sz w:val="22"/>
            <w:szCs w:val="22"/>
            <w:lang w:eastAsia="de-CH"/>
          </w:rPr>
          <w:tab/>
        </w:r>
        <w:r w:rsidRPr="00617464">
          <w:rPr>
            <w:rStyle w:val="Hyperlink"/>
            <w:noProof/>
          </w:rPr>
          <w:t>Tabellen</w:t>
        </w:r>
        <w:r>
          <w:rPr>
            <w:noProof/>
            <w:webHidden/>
          </w:rPr>
          <w:tab/>
        </w:r>
        <w:r>
          <w:rPr>
            <w:noProof/>
            <w:webHidden/>
          </w:rPr>
          <w:fldChar w:fldCharType="begin"/>
        </w:r>
        <w:r>
          <w:rPr>
            <w:noProof/>
            <w:webHidden/>
          </w:rPr>
          <w:instrText xml:space="preserve"> PAGEREF _Toc114835054 \h </w:instrText>
        </w:r>
        <w:r>
          <w:rPr>
            <w:noProof/>
            <w:webHidden/>
          </w:rPr>
        </w:r>
        <w:r>
          <w:rPr>
            <w:noProof/>
            <w:webHidden/>
          </w:rPr>
          <w:fldChar w:fldCharType="separate"/>
        </w:r>
        <w:r w:rsidR="00FD2F5E">
          <w:rPr>
            <w:noProof/>
            <w:webHidden/>
          </w:rPr>
          <w:t>2</w:t>
        </w:r>
        <w:r>
          <w:rPr>
            <w:noProof/>
            <w:webHidden/>
          </w:rPr>
          <w:fldChar w:fldCharType="end"/>
        </w:r>
      </w:hyperlink>
    </w:p>
    <w:p w14:paraId="42836B1D" w14:textId="7270A3FC" w:rsidR="0059175D" w:rsidRDefault="0059175D">
      <w:pPr>
        <w:pStyle w:val="Verzeichnis1"/>
        <w:rPr>
          <w:rFonts w:asciiTheme="minorHAnsi" w:eastAsiaTheme="minorEastAsia" w:hAnsiTheme="minorHAnsi"/>
          <w:noProof/>
          <w:sz w:val="22"/>
          <w:szCs w:val="22"/>
          <w:lang w:eastAsia="de-CH"/>
        </w:rPr>
      </w:pPr>
      <w:hyperlink w:anchor="_Toc114835055" w:history="1">
        <w:r w:rsidRPr="00617464">
          <w:rPr>
            <w:rStyle w:val="Hyperlink"/>
            <w:noProof/>
          </w:rPr>
          <w:t>Literaturverzeichnis</w:t>
        </w:r>
        <w:r>
          <w:rPr>
            <w:noProof/>
            <w:webHidden/>
          </w:rPr>
          <w:tab/>
        </w:r>
        <w:r>
          <w:rPr>
            <w:noProof/>
            <w:webHidden/>
          </w:rPr>
          <w:fldChar w:fldCharType="begin"/>
        </w:r>
        <w:r>
          <w:rPr>
            <w:noProof/>
            <w:webHidden/>
          </w:rPr>
          <w:instrText xml:space="preserve"> PAGEREF _Toc114835055 \h </w:instrText>
        </w:r>
        <w:r>
          <w:rPr>
            <w:noProof/>
            <w:webHidden/>
          </w:rPr>
        </w:r>
        <w:r>
          <w:rPr>
            <w:noProof/>
            <w:webHidden/>
          </w:rPr>
          <w:fldChar w:fldCharType="separate"/>
        </w:r>
        <w:r w:rsidR="00FD2F5E">
          <w:rPr>
            <w:noProof/>
            <w:webHidden/>
          </w:rPr>
          <w:t>3</w:t>
        </w:r>
        <w:r>
          <w:rPr>
            <w:noProof/>
            <w:webHidden/>
          </w:rPr>
          <w:fldChar w:fldCharType="end"/>
        </w:r>
      </w:hyperlink>
    </w:p>
    <w:p w14:paraId="46B11F63" w14:textId="24BDF039" w:rsidR="0059175D" w:rsidRDefault="0059175D">
      <w:pPr>
        <w:pStyle w:val="Verzeichnis1"/>
        <w:rPr>
          <w:rFonts w:asciiTheme="minorHAnsi" w:eastAsiaTheme="minorEastAsia" w:hAnsiTheme="minorHAnsi"/>
          <w:noProof/>
          <w:sz w:val="22"/>
          <w:szCs w:val="22"/>
          <w:lang w:eastAsia="de-CH"/>
        </w:rPr>
      </w:pPr>
      <w:hyperlink w:anchor="_Toc114835056" w:history="1">
        <w:r w:rsidRPr="00617464">
          <w:rPr>
            <w:rStyle w:val="Hyperlink"/>
            <w:noProof/>
          </w:rPr>
          <w:t>Anhang</w:t>
        </w:r>
        <w:r>
          <w:rPr>
            <w:noProof/>
            <w:webHidden/>
          </w:rPr>
          <w:tab/>
        </w:r>
        <w:r>
          <w:rPr>
            <w:noProof/>
            <w:webHidden/>
          </w:rPr>
          <w:fldChar w:fldCharType="begin"/>
        </w:r>
        <w:r>
          <w:rPr>
            <w:noProof/>
            <w:webHidden/>
          </w:rPr>
          <w:instrText xml:space="preserve"> PAGEREF _Toc114835056 \h </w:instrText>
        </w:r>
        <w:r>
          <w:rPr>
            <w:noProof/>
            <w:webHidden/>
          </w:rPr>
        </w:r>
        <w:r>
          <w:rPr>
            <w:noProof/>
            <w:webHidden/>
          </w:rPr>
          <w:fldChar w:fldCharType="separate"/>
        </w:r>
        <w:r w:rsidR="00FD2F5E">
          <w:rPr>
            <w:noProof/>
            <w:webHidden/>
          </w:rPr>
          <w:t>4</w:t>
        </w:r>
        <w:r>
          <w:rPr>
            <w:noProof/>
            <w:webHidden/>
          </w:rPr>
          <w:fldChar w:fldCharType="end"/>
        </w:r>
      </w:hyperlink>
    </w:p>
    <w:p w14:paraId="140DE95E" w14:textId="40A940B2" w:rsidR="0059175D" w:rsidRDefault="0059175D">
      <w:pPr>
        <w:pStyle w:val="Verzeichnis6"/>
        <w:rPr>
          <w:rFonts w:asciiTheme="minorHAnsi" w:eastAsiaTheme="minorEastAsia" w:hAnsiTheme="minorHAnsi"/>
          <w:sz w:val="22"/>
          <w:szCs w:val="22"/>
          <w:lang w:eastAsia="de-CH"/>
        </w:rPr>
      </w:pPr>
      <w:hyperlink w:anchor="_Toc114835057" w:history="1">
        <w:r w:rsidRPr="00617464">
          <w:rPr>
            <w:rStyle w:val="Hyperlink"/>
          </w:rPr>
          <w:t>Anhang Titel (Überschrift 6)</w:t>
        </w:r>
        <w:r>
          <w:rPr>
            <w:webHidden/>
          </w:rPr>
          <w:tab/>
        </w:r>
        <w:r>
          <w:rPr>
            <w:webHidden/>
          </w:rPr>
          <w:fldChar w:fldCharType="begin"/>
        </w:r>
        <w:r>
          <w:rPr>
            <w:webHidden/>
          </w:rPr>
          <w:instrText xml:space="preserve"> PAGEREF _Toc114835057 \h </w:instrText>
        </w:r>
        <w:r>
          <w:rPr>
            <w:webHidden/>
          </w:rPr>
        </w:r>
        <w:r>
          <w:rPr>
            <w:webHidden/>
          </w:rPr>
          <w:fldChar w:fldCharType="separate"/>
        </w:r>
        <w:r w:rsidR="00FD2F5E">
          <w:rPr>
            <w:webHidden/>
          </w:rPr>
          <w:t>4</w:t>
        </w:r>
        <w:r>
          <w:rPr>
            <w:webHidden/>
          </w:rPr>
          <w:fldChar w:fldCharType="end"/>
        </w:r>
      </w:hyperlink>
    </w:p>
    <w:p w14:paraId="74BE6ACD" w14:textId="51E758FD" w:rsidR="0059175D" w:rsidRDefault="0059175D">
      <w:pPr>
        <w:pStyle w:val="Verzeichnis7"/>
        <w:rPr>
          <w:rFonts w:asciiTheme="minorHAnsi" w:eastAsiaTheme="minorEastAsia" w:hAnsiTheme="minorHAnsi"/>
          <w:sz w:val="22"/>
          <w:szCs w:val="22"/>
          <w:lang w:eastAsia="de-CH"/>
        </w:rPr>
      </w:pPr>
      <w:hyperlink w:anchor="_Toc114835058" w:history="1">
        <w:r w:rsidRPr="00617464">
          <w:rPr>
            <w:rStyle w:val="Hyperlink"/>
          </w:rPr>
          <w:t>Anhang Untertitel (Überschrift 7)</w:t>
        </w:r>
        <w:r>
          <w:rPr>
            <w:webHidden/>
          </w:rPr>
          <w:tab/>
        </w:r>
        <w:r>
          <w:rPr>
            <w:webHidden/>
          </w:rPr>
          <w:fldChar w:fldCharType="begin"/>
        </w:r>
        <w:r>
          <w:rPr>
            <w:webHidden/>
          </w:rPr>
          <w:instrText xml:space="preserve"> PAGEREF _Toc114835058 \h </w:instrText>
        </w:r>
        <w:r>
          <w:rPr>
            <w:webHidden/>
          </w:rPr>
        </w:r>
        <w:r>
          <w:rPr>
            <w:webHidden/>
          </w:rPr>
          <w:fldChar w:fldCharType="separate"/>
        </w:r>
        <w:r w:rsidR="00FD2F5E">
          <w:rPr>
            <w:webHidden/>
          </w:rPr>
          <w:t>4</w:t>
        </w:r>
        <w:r>
          <w:rPr>
            <w:webHidden/>
          </w:rPr>
          <w:fldChar w:fldCharType="end"/>
        </w:r>
      </w:hyperlink>
    </w:p>
    <w:p w14:paraId="48142864" w14:textId="48C69F4F" w:rsidR="0059175D" w:rsidRDefault="0059175D">
      <w:pPr>
        <w:pStyle w:val="Verzeichnis7"/>
        <w:rPr>
          <w:rFonts w:asciiTheme="minorHAnsi" w:eastAsiaTheme="minorEastAsia" w:hAnsiTheme="minorHAnsi"/>
          <w:sz w:val="22"/>
          <w:szCs w:val="22"/>
          <w:lang w:eastAsia="de-CH"/>
        </w:rPr>
      </w:pPr>
      <w:hyperlink w:anchor="_Toc114835059" w:history="1">
        <w:r w:rsidRPr="00617464">
          <w:rPr>
            <w:rStyle w:val="Hyperlink"/>
          </w:rPr>
          <w:t>Überschrift 7</w:t>
        </w:r>
        <w:r>
          <w:rPr>
            <w:webHidden/>
          </w:rPr>
          <w:tab/>
        </w:r>
        <w:r>
          <w:rPr>
            <w:webHidden/>
          </w:rPr>
          <w:fldChar w:fldCharType="begin"/>
        </w:r>
        <w:r>
          <w:rPr>
            <w:webHidden/>
          </w:rPr>
          <w:instrText xml:space="preserve"> PAGEREF _Toc114835059 \h </w:instrText>
        </w:r>
        <w:r>
          <w:rPr>
            <w:webHidden/>
          </w:rPr>
        </w:r>
        <w:r>
          <w:rPr>
            <w:webHidden/>
          </w:rPr>
          <w:fldChar w:fldCharType="separate"/>
        </w:r>
        <w:r w:rsidR="00FD2F5E">
          <w:rPr>
            <w:webHidden/>
          </w:rPr>
          <w:t>4</w:t>
        </w:r>
        <w:r>
          <w:rPr>
            <w:webHidden/>
          </w:rPr>
          <w:fldChar w:fldCharType="end"/>
        </w:r>
      </w:hyperlink>
    </w:p>
    <w:p w14:paraId="485E7026" w14:textId="06052182" w:rsidR="0059175D" w:rsidRDefault="0059175D">
      <w:pPr>
        <w:pStyle w:val="Verzeichnis6"/>
        <w:rPr>
          <w:rFonts w:asciiTheme="minorHAnsi" w:eastAsiaTheme="minorEastAsia" w:hAnsiTheme="minorHAnsi"/>
          <w:sz w:val="22"/>
          <w:szCs w:val="22"/>
          <w:lang w:eastAsia="de-CH"/>
        </w:rPr>
      </w:pPr>
      <w:hyperlink w:anchor="_Toc114835060" w:history="1">
        <w:r w:rsidRPr="00617464">
          <w:rPr>
            <w:rStyle w:val="Hyperlink"/>
          </w:rPr>
          <w:t>Überschrift 6</w:t>
        </w:r>
        <w:r>
          <w:rPr>
            <w:webHidden/>
          </w:rPr>
          <w:tab/>
        </w:r>
        <w:r>
          <w:rPr>
            <w:webHidden/>
          </w:rPr>
          <w:fldChar w:fldCharType="begin"/>
        </w:r>
        <w:r>
          <w:rPr>
            <w:webHidden/>
          </w:rPr>
          <w:instrText xml:space="preserve"> PAGEREF _Toc114835060 \h </w:instrText>
        </w:r>
        <w:r>
          <w:rPr>
            <w:webHidden/>
          </w:rPr>
        </w:r>
        <w:r>
          <w:rPr>
            <w:webHidden/>
          </w:rPr>
          <w:fldChar w:fldCharType="separate"/>
        </w:r>
        <w:r w:rsidR="00FD2F5E">
          <w:rPr>
            <w:webHidden/>
          </w:rPr>
          <w:t>4</w:t>
        </w:r>
        <w:r>
          <w:rPr>
            <w:webHidden/>
          </w:rPr>
          <w:fldChar w:fldCharType="end"/>
        </w:r>
      </w:hyperlink>
    </w:p>
    <w:p w14:paraId="6A014A41" w14:textId="5CAC259C" w:rsidR="0059175D" w:rsidRDefault="0059175D">
      <w:pPr>
        <w:pStyle w:val="Verzeichnis7"/>
        <w:rPr>
          <w:rFonts w:asciiTheme="minorHAnsi" w:eastAsiaTheme="minorEastAsia" w:hAnsiTheme="minorHAnsi"/>
          <w:sz w:val="22"/>
          <w:szCs w:val="22"/>
          <w:lang w:eastAsia="de-CH"/>
        </w:rPr>
      </w:pPr>
      <w:hyperlink w:anchor="_Toc114835061" w:history="1">
        <w:r w:rsidRPr="00617464">
          <w:rPr>
            <w:rStyle w:val="Hyperlink"/>
          </w:rPr>
          <w:t>Überschrift 7</w:t>
        </w:r>
        <w:r>
          <w:rPr>
            <w:webHidden/>
          </w:rPr>
          <w:tab/>
        </w:r>
        <w:r>
          <w:rPr>
            <w:webHidden/>
          </w:rPr>
          <w:fldChar w:fldCharType="begin"/>
        </w:r>
        <w:r>
          <w:rPr>
            <w:webHidden/>
          </w:rPr>
          <w:instrText xml:space="preserve"> PAGEREF _Toc114835061 \h </w:instrText>
        </w:r>
        <w:r>
          <w:rPr>
            <w:webHidden/>
          </w:rPr>
        </w:r>
        <w:r>
          <w:rPr>
            <w:webHidden/>
          </w:rPr>
          <w:fldChar w:fldCharType="separate"/>
        </w:r>
        <w:r w:rsidR="00FD2F5E">
          <w:rPr>
            <w:webHidden/>
          </w:rPr>
          <w:t>4</w:t>
        </w:r>
        <w:r>
          <w:rPr>
            <w:webHidden/>
          </w:rPr>
          <w:fldChar w:fldCharType="end"/>
        </w:r>
      </w:hyperlink>
    </w:p>
    <w:p w14:paraId="63DFC8B5" w14:textId="4E8A8165" w:rsidR="00517A52" w:rsidRDefault="00B83CEB" w:rsidP="00760034">
      <w:pPr>
        <w:spacing w:after="120" w:line="240" w:lineRule="atLeast"/>
      </w:pPr>
      <w:r>
        <w:fldChar w:fldCharType="end"/>
      </w:r>
    </w:p>
    <w:p w14:paraId="1B23B693" w14:textId="77777777" w:rsidR="00CA4C78" w:rsidRPr="004018F4" w:rsidRDefault="00CA4C78" w:rsidP="00AA5BF2">
      <w:pPr>
        <w:sectPr w:rsidR="00CA4C78" w:rsidRPr="004018F4" w:rsidSect="00AF60F1">
          <w:headerReference w:type="default" r:id="rId15"/>
          <w:footerReference w:type="default" r:id="rId16"/>
          <w:pgSz w:w="11906" w:h="16838" w:code="9"/>
          <w:pgMar w:top="1588" w:right="1701" w:bottom="1134" w:left="1644" w:header="709" w:footer="624" w:gutter="0"/>
          <w:pgNumType w:fmt="upperRoman" w:start="1"/>
          <w:cols w:space="708"/>
          <w:docGrid w:linePitch="360"/>
        </w:sectPr>
      </w:pPr>
    </w:p>
    <w:p w14:paraId="441FF1AE" w14:textId="77777777" w:rsidR="00B566B0" w:rsidRPr="00C41DFE" w:rsidRDefault="00B566B0" w:rsidP="00C41DFE">
      <w:bookmarkStart w:id="0" w:name="_Toc86051643"/>
      <w:bookmarkStart w:id="1" w:name="_Toc86054749"/>
      <w:bookmarkStart w:id="2" w:name="_Toc86051646"/>
      <w:bookmarkStart w:id="3" w:name="_Toc86054752"/>
      <w:r w:rsidRPr="00C41DFE">
        <w:br w:type="page"/>
      </w:r>
    </w:p>
    <w:p w14:paraId="1887769B" w14:textId="77777777" w:rsidR="00454DFF" w:rsidRPr="00EC245B" w:rsidRDefault="00454DFF" w:rsidP="00454DFF">
      <w:pPr>
        <w:pStyle w:val="berschrift1"/>
      </w:pPr>
      <w:bookmarkStart w:id="4" w:name="_Toc114835044"/>
      <w:r w:rsidRPr="00EC245B">
        <w:lastRenderedPageBreak/>
        <w:t>Abkürzungsverzeichnis</w:t>
      </w:r>
      <w:bookmarkEnd w:id="0"/>
      <w:bookmarkEnd w:id="1"/>
      <w:bookmarkEnd w:id="4"/>
    </w:p>
    <w:p w14:paraId="470EBA2F" w14:textId="77777777" w:rsidR="0059175D" w:rsidRDefault="00454DFF">
      <w:pPr>
        <w:pStyle w:val="Index1"/>
        <w:tabs>
          <w:tab w:val="right" w:leader="underscore" w:pos="8551"/>
        </w:tabs>
        <w:rPr>
          <w:noProof/>
        </w:rPr>
      </w:pPr>
      <w:r>
        <w:fldChar w:fldCharType="begin"/>
      </w:r>
      <w:r>
        <w:instrText xml:space="preserve"> INDEX \e "</w:instrText>
      </w:r>
      <w:r>
        <w:tab/>
        <w:instrText xml:space="preserve">" \z "2055" </w:instrText>
      </w:r>
      <w:r>
        <w:fldChar w:fldCharType="separate"/>
      </w:r>
      <w:r w:rsidR="0059175D">
        <w:rPr>
          <w:noProof/>
        </w:rPr>
        <w:t>ABK1</w:t>
      </w:r>
      <w:r w:rsidR="0059175D">
        <w:rPr>
          <w:noProof/>
        </w:rPr>
        <w:tab/>
        <w:t>Abkürzung 1</w:t>
      </w:r>
    </w:p>
    <w:p w14:paraId="1B098334" w14:textId="77777777" w:rsidR="0059175D" w:rsidRDefault="0059175D">
      <w:pPr>
        <w:pStyle w:val="Index1"/>
        <w:tabs>
          <w:tab w:val="right" w:leader="underscore" w:pos="8551"/>
        </w:tabs>
        <w:rPr>
          <w:noProof/>
        </w:rPr>
      </w:pPr>
      <w:r>
        <w:rPr>
          <w:noProof/>
        </w:rPr>
        <w:t>ABK2</w:t>
      </w:r>
      <w:r>
        <w:rPr>
          <w:noProof/>
        </w:rPr>
        <w:tab/>
        <w:t>Abkürzung 2</w:t>
      </w:r>
    </w:p>
    <w:p w14:paraId="56FB2B78" w14:textId="77777777" w:rsidR="0059175D" w:rsidRDefault="0059175D">
      <w:pPr>
        <w:pStyle w:val="Index1"/>
        <w:tabs>
          <w:tab w:val="right" w:leader="underscore" w:pos="8551"/>
        </w:tabs>
        <w:rPr>
          <w:noProof/>
        </w:rPr>
      </w:pPr>
      <w:r>
        <w:rPr>
          <w:noProof/>
        </w:rPr>
        <w:t>ABK3</w:t>
      </w:r>
      <w:r>
        <w:rPr>
          <w:noProof/>
        </w:rPr>
        <w:tab/>
        <w:t>Abkürzung 3</w:t>
      </w:r>
    </w:p>
    <w:p w14:paraId="78437B56" w14:textId="7CBF82AA" w:rsidR="00454DFF" w:rsidRDefault="00454DFF" w:rsidP="00454DFF">
      <w:pPr>
        <w:pStyle w:val="Index1"/>
        <w:tabs>
          <w:tab w:val="right" w:leader="underscore" w:pos="8551"/>
        </w:tabs>
      </w:pPr>
      <w:r>
        <w:fldChar w:fldCharType="end"/>
      </w:r>
    </w:p>
    <w:p w14:paraId="4FDF7958" w14:textId="77777777" w:rsidR="00454DFF" w:rsidRPr="005736EC" w:rsidRDefault="00454DFF" w:rsidP="00454DFF">
      <w:pPr>
        <w:pStyle w:val="berschrift1"/>
      </w:pPr>
      <w:bookmarkStart w:id="5" w:name="_Toc86051644"/>
      <w:bookmarkStart w:id="6" w:name="_Toc86054750"/>
      <w:bookmarkStart w:id="7" w:name="_Toc114835045"/>
      <w:r w:rsidRPr="005736EC">
        <w:t>Abbildungsverzeichnis</w:t>
      </w:r>
      <w:bookmarkEnd w:id="5"/>
      <w:bookmarkEnd w:id="6"/>
      <w:bookmarkEnd w:id="7"/>
    </w:p>
    <w:p w14:paraId="262E8B3D" w14:textId="16DA4DE5" w:rsidR="0059175D" w:rsidRDefault="00454DFF">
      <w:pPr>
        <w:pStyle w:val="Abbildungsverzeichnis"/>
        <w:tabs>
          <w:tab w:val="right" w:leader="underscore" w:pos="8551"/>
        </w:tabs>
        <w:rPr>
          <w:rFonts w:eastAsiaTheme="minorEastAsia"/>
          <w:noProof/>
          <w:sz w:val="22"/>
          <w:szCs w:val="22"/>
          <w:lang w:eastAsia="de-CH"/>
        </w:rPr>
      </w:pPr>
      <w:r>
        <w:fldChar w:fldCharType="begin"/>
      </w:r>
      <w:r>
        <w:instrText xml:space="preserve"> TOC \h \z \c "Abbildung" </w:instrText>
      </w:r>
      <w:r>
        <w:fldChar w:fldCharType="separate"/>
      </w:r>
      <w:hyperlink w:anchor="_Toc114835062" w:history="1">
        <w:r w:rsidR="0059175D" w:rsidRPr="0000193A">
          <w:rPr>
            <w:rStyle w:val="Hyperlink"/>
            <w:noProof/>
          </w:rPr>
          <w:t>Abbildung 1: Lorem ipsum dolor</w:t>
        </w:r>
        <w:r w:rsidR="0059175D">
          <w:rPr>
            <w:noProof/>
            <w:webHidden/>
          </w:rPr>
          <w:tab/>
        </w:r>
        <w:r w:rsidR="0059175D">
          <w:rPr>
            <w:noProof/>
            <w:webHidden/>
          </w:rPr>
          <w:fldChar w:fldCharType="begin"/>
        </w:r>
        <w:r w:rsidR="0059175D">
          <w:rPr>
            <w:noProof/>
            <w:webHidden/>
          </w:rPr>
          <w:instrText xml:space="preserve"> PAGEREF _Toc114835062 \h </w:instrText>
        </w:r>
        <w:r w:rsidR="0059175D">
          <w:rPr>
            <w:noProof/>
            <w:webHidden/>
          </w:rPr>
        </w:r>
        <w:r w:rsidR="0059175D">
          <w:rPr>
            <w:noProof/>
            <w:webHidden/>
          </w:rPr>
          <w:fldChar w:fldCharType="separate"/>
        </w:r>
        <w:r w:rsidR="00FD2F5E">
          <w:rPr>
            <w:noProof/>
            <w:webHidden/>
          </w:rPr>
          <w:t>2</w:t>
        </w:r>
        <w:r w:rsidR="0059175D">
          <w:rPr>
            <w:noProof/>
            <w:webHidden/>
          </w:rPr>
          <w:fldChar w:fldCharType="end"/>
        </w:r>
      </w:hyperlink>
    </w:p>
    <w:p w14:paraId="4A662102" w14:textId="62A07AE6" w:rsidR="00454DFF" w:rsidRDefault="00454DFF" w:rsidP="00454DFF">
      <w:r>
        <w:fldChar w:fldCharType="end"/>
      </w:r>
    </w:p>
    <w:p w14:paraId="4B0D33E6" w14:textId="77777777" w:rsidR="00454DFF" w:rsidRPr="004018F4" w:rsidRDefault="00454DFF" w:rsidP="00454DFF">
      <w:pPr>
        <w:pStyle w:val="berschrift1"/>
      </w:pPr>
      <w:bookmarkStart w:id="8" w:name="_Toc86051645"/>
      <w:bookmarkStart w:id="9" w:name="_Toc86054751"/>
      <w:bookmarkStart w:id="10" w:name="_Toc114835046"/>
      <w:r w:rsidRPr="004018F4">
        <w:t>Tabellenverzeichnis</w:t>
      </w:r>
      <w:bookmarkEnd w:id="8"/>
      <w:bookmarkEnd w:id="9"/>
      <w:bookmarkEnd w:id="10"/>
    </w:p>
    <w:p w14:paraId="37DB428D" w14:textId="09006D88" w:rsidR="0059175D" w:rsidRDefault="00454DFF">
      <w:pPr>
        <w:pStyle w:val="Abbildungsverzeichnis"/>
        <w:tabs>
          <w:tab w:val="right" w:leader="underscore" w:pos="8551"/>
        </w:tabs>
        <w:rPr>
          <w:rFonts w:eastAsiaTheme="minorEastAsia"/>
          <w:noProof/>
          <w:sz w:val="22"/>
          <w:szCs w:val="22"/>
          <w:lang w:eastAsia="de-CH"/>
        </w:rPr>
      </w:pPr>
      <w:r>
        <w:fldChar w:fldCharType="begin"/>
      </w:r>
      <w:r>
        <w:instrText xml:space="preserve"> TOC \h \z \c "Tabelle" </w:instrText>
      </w:r>
      <w:r>
        <w:fldChar w:fldCharType="separate"/>
      </w:r>
      <w:hyperlink w:anchor="_Toc114835063" w:history="1">
        <w:r w:rsidR="0059175D" w:rsidRPr="00A329EF">
          <w:rPr>
            <w:rStyle w:val="Hyperlink"/>
            <w:noProof/>
          </w:rPr>
          <w:t>Tabelle 1: Lorem ipsum dolor</w:t>
        </w:r>
        <w:r w:rsidR="0059175D">
          <w:rPr>
            <w:noProof/>
            <w:webHidden/>
          </w:rPr>
          <w:tab/>
        </w:r>
        <w:r w:rsidR="0059175D">
          <w:rPr>
            <w:noProof/>
            <w:webHidden/>
          </w:rPr>
          <w:fldChar w:fldCharType="begin"/>
        </w:r>
        <w:r w:rsidR="0059175D">
          <w:rPr>
            <w:noProof/>
            <w:webHidden/>
          </w:rPr>
          <w:instrText xml:space="preserve"> PAGEREF _Toc114835063 \h </w:instrText>
        </w:r>
        <w:r w:rsidR="0059175D">
          <w:rPr>
            <w:noProof/>
            <w:webHidden/>
          </w:rPr>
        </w:r>
        <w:r w:rsidR="0059175D">
          <w:rPr>
            <w:noProof/>
            <w:webHidden/>
          </w:rPr>
          <w:fldChar w:fldCharType="separate"/>
        </w:r>
        <w:r w:rsidR="00FD2F5E">
          <w:rPr>
            <w:noProof/>
            <w:webHidden/>
          </w:rPr>
          <w:t>2</w:t>
        </w:r>
        <w:r w:rsidR="0059175D">
          <w:rPr>
            <w:noProof/>
            <w:webHidden/>
          </w:rPr>
          <w:fldChar w:fldCharType="end"/>
        </w:r>
      </w:hyperlink>
    </w:p>
    <w:p w14:paraId="395D03C4" w14:textId="7194EEB1" w:rsidR="002A124F" w:rsidRDefault="00454DFF" w:rsidP="002A124F">
      <w:r>
        <w:fldChar w:fldCharType="end"/>
      </w:r>
      <w:r w:rsidR="002A124F">
        <w:br w:type="page"/>
      </w:r>
    </w:p>
    <w:p w14:paraId="5EA0D2F5" w14:textId="539CC5E1" w:rsidR="002A124F" w:rsidRDefault="002A124F" w:rsidP="002A124F">
      <w:pPr>
        <w:pStyle w:val="berschrift1"/>
      </w:pPr>
      <w:bookmarkStart w:id="11" w:name="_Toc114835047"/>
      <w:r>
        <w:lastRenderedPageBreak/>
        <w:t>Management Summary</w:t>
      </w:r>
      <w:bookmarkEnd w:id="11"/>
    </w:p>
    <w:p w14:paraId="3A9F5920" w14:textId="47F1728C" w:rsidR="002A124F" w:rsidRDefault="002A124F" w:rsidP="00C41DFE">
      <w:r>
        <w:t>…</w:t>
      </w:r>
    </w:p>
    <w:p w14:paraId="0394538E" w14:textId="77777777" w:rsidR="002A124F" w:rsidRDefault="002A124F" w:rsidP="00C41DFE"/>
    <w:p w14:paraId="7CB781A2" w14:textId="77777777" w:rsidR="00E5240A" w:rsidRDefault="00E5240A" w:rsidP="00454DFF">
      <w:pPr>
        <w:sectPr w:rsidR="00E5240A" w:rsidSect="00AF60F1">
          <w:type w:val="continuous"/>
          <w:pgSz w:w="11906" w:h="16838" w:code="9"/>
          <w:pgMar w:top="1588" w:right="1701" w:bottom="1134" w:left="1644" w:header="709" w:footer="624" w:gutter="0"/>
          <w:pgNumType w:fmt="upperRoman"/>
          <w:cols w:space="708"/>
          <w:docGrid w:linePitch="360"/>
        </w:sectPr>
      </w:pPr>
    </w:p>
    <w:p w14:paraId="26F51585" w14:textId="13639814" w:rsidR="00310DA7" w:rsidRPr="00EC245B" w:rsidRDefault="00310DA7" w:rsidP="00EC245B">
      <w:pPr>
        <w:pStyle w:val="berschrift2"/>
      </w:pPr>
      <w:bookmarkStart w:id="12" w:name="_Toc114835048"/>
      <w:r w:rsidRPr="00EC245B">
        <w:lastRenderedPageBreak/>
        <w:t>Einleitung</w:t>
      </w:r>
      <w:bookmarkEnd w:id="2"/>
      <w:bookmarkEnd w:id="3"/>
      <w:r w:rsidR="00F929FF">
        <w:t xml:space="preserve"> (Überschrift 2)</w:t>
      </w:r>
      <w:bookmarkEnd w:id="12"/>
    </w:p>
    <w:p w14:paraId="234757ED" w14:textId="77777777" w:rsidR="00310DA7" w:rsidRPr="00F929FF" w:rsidRDefault="00310DA7" w:rsidP="00EC245B">
      <w:pPr>
        <w:pStyle w:val="berschrift3"/>
      </w:pPr>
      <w:bookmarkStart w:id="13" w:name="_Toc86051647"/>
      <w:bookmarkStart w:id="14" w:name="_Toc86054753"/>
      <w:bookmarkStart w:id="15" w:name="_Toc114835049"/>
      <w:r w:rsidRPr="00F929FF">
        <w:t>Cones magnis in nimagnihil int</w:t>
      </w:r>
      <w:bookmarkEnd w:id="13"/>
      <w:bookmarkEnd w:id="14"/>
      <w:r w:rsidR="00F929FF" w:rsidRPr="00F929FF">
        <w:t xml:space="preserve"> (Über</w:t>
      </w:r>
      <w:r w:rsidR="00F929FF">
        <w:t>schrift 3)</w:t>
      </w:r>
      <w:bookmarkEnd w:id="15"/>
    </w:p>
    <w:p w14:paraId="0304D2F4" w14:textId="77777777" w:rsidR="00B7744D" w:rsidRPr="00B156C5" w:rsidRDefault="00B7744D" w:rsidP="00B156C5">
      <w:r w:rsidRPr="00B156C5">
        <w:t>Donec tellus nunc, efficitur in facilisis sed, efficitur non elit. Vestibulum ante ipsum primis in faucibus orci luctus et ultrices posuere cubilia curae; Sed facilisis magna eget tellus vehicula posuere. Suspendisse eu lobortis nisi. Proin sit amet mi sed</w:t>
      </w:r>
      <w:r w:rsidR="00DB6A2E" w:rsidRPr="00B156C5">
        <w:t xml:space="preserve"> ABK1</w:t>
      </w:r>
      <w:r w:rsidR="00DB6A2E" w:rsidRPr="00B156C5">
        <w:fldChar w:fldCharType="begin"/>
      </w:r>
      <w:r w:rsidR="00DB6A2E" w:rsidRPr="00B156C5">
        <w:instrText xml:space="preserve"> XE "ABK1" \t "Abkürzung 1" </w:instrText>
      </w:r>
      <w:r w:rsidR="00DB6A2E" w:rsidRPr="00B156C5">
        <w:fldChar w:fldCharType="end"/>
      </w:r>
      <w:r w:rsidRPr="00B156C5">
        <w:t>.</w:t>
      </w:r>
    </w:p>
    <w:p w14:paraId="6B1D826D" w14:textId="77777777" w:rsidR="00310DA7" w:rsidRPr="00F929FF" w:rsidRDefault="00310DA7" w:rsidP="00287FA0">
      <w:pPr>
        <w:pStyle w:val="berschrift4"/>
      </w:pPr>
      <w:bookmarkStart w:id="16" w:name="_Toc86051648"/>
      <w:bookmarkStart w:id="17" w:name="_Toc86054754"/>
      <w:bookmarkStart w:id="18" w:name="_Toc114835050"/>
      <w:r w:rsidRPr="00F929FF">
        <w:t>Que doluptas sent perferum</w:t>
      </w:r>
      <w:bookmarkEnd w:id="16"/>
      <w:bookmarkEnd w:id="17"/>
      <w:r w:rsidR="00F929FF" w:rsidRPr="00F929FF">
        <w:t xml:space="preserve"> (Übersch</w:t>
      </w:r>
      <w:r w:rsidR="00F929FF">
        <w:t>rift 4)</w:t>
      </w:r>
      <w:bookmarkEnd w:id="18"/>
    </w:p>
    <w:p w14:paraId="66217ABF" w14:textId="77777777" w:rsidR="00B7744D" w:rsidRPr="00DB6A2E" w:rsidRDefault="00B7744D" w:rsidP="00B7744D">
      <w:r w:rsidRPr="00B156C5">
        <w:t xml:space="preserve">Donec tellus nunc, efficitur in facilisis sed, efficitur non elit. Vestibulum ante ipsum primis in faucibus orci luctus et ultrices posuere cubilia curae; Sed facilisis magna eget tellus vehicula posuere. Suspendisse eu lobortis nisi. Proin sit amet mi sed </w:t>
      </w:r>
      <w:r w:rsidR="00DB6A2E" w:rsidRPr="00B156C5">
        <w:t>ABK2</w:t>
      </w:r>
      <w:r w:rsidR="00DB6A2E" w:rsidRPr="00B156C5">
        <w:fldChar w:fldCharType="begin"/>
      </w:r>
      <w:r w:rsidR="00DB6A2E" w:rsidRPr="00B156C5">
        <w:instrText xml:space="preserve"> XE "ABK2" \t "Abkürzung 2" </w:instrText>
      </w:r>
      <w:r w:rsidR="00DB6A2E" w:rsidRPr="00B156C5">
        <w:fldChar w:fldCharType="end"/>
      </w:r>
      <w:r w:rsidRPr="00DB6A2E">
        <w:t>.</w:t>
      </w:r>
    </w:p>
    <w:p w14:paraId="2D6ED890" w14:textId="77777777" w:rsidR="00422F79" w:rsidRPr="00AD0CF6" w:rsidRDefault="00422F79" w:rsidP="00287FA0">
      <w:pPr>
        <w:pStyle w:val="berschrift5"/>
      </w:pPr>
      <w:bookmarkStart w:id="19" w:name="_Toc86051656"/>
      <w:bookmarkStart w:id="20" w:name="_Toc86054762"/>
      <w:bookmarkStart w:id="21" w:name="_Toc114835051"/>
      <w:r w:rsidRPr="00AD0CF6">
        <w:t>Curabitur at dapibus tellus</w:t>
      </w:r>
      <w:bookmarkEnd w:id="19"/>
      <w:bookmarkEnd w:id="20"/>
      <w:r w:rsidR="00AD0CF6" w:rsidRPr="00AD0CF6">
        <w:t xml:space="preserve"> (Über</w:t>
      </w:r>
      <w:r w:rsidR="00AD0CF6">
        <w:t>schrift 5)</w:t>
      </w:r>
      <w:bookmarkEnd w:id="21"/>
    </w:p>
    <w:p w14:paraId="1076EABA" w14:textId="77777777" w:rsidR="00422F79" w:rsidRPr="00DB6A2E" w:rsidRDefault="00422F79" w:rsidP="0035130D">
      <w:r w:rsidRPr="00B156C5">
        <w:t xml:space="preserve">Donec tellus nunc, efficitur in facilisis sed, efficitur non elit. Vestibulum ante ipsum primis in faucibus orci luctus et ultrices posuere cubilia curae; Sed facilisis magna eget tellus vehicula posuere. Suspendisse eu lobortis nisi. Proin sit amet mi sed </w:t>
      </w:r>
      <w:r w:rsidR="00DB6A2E" w:rsidRPr="00B156C5">
        <w:t>ABK3</w:t>
      </w:r>
      <w:r w:rsidR="00DB6A2E" w:rsidRPr="00B156C5">
        <w:fldChar w:fldCharType="begin"/>
      </w:r>
      <w:r w:rsidR="00DB6A2E" w:rsidRPr="00B156C5">
        <w:instrText xml:space="preserve"> XE "ABK3" \t "Abkürzung 3" </w:instrText>
      </w:r>
      <w:r w:rsidR="00DB6A2E" w:rsidRPr="00B156C5">
        <w:fldChar w:fldCharType="end"/>
      </w:r>
      <w:r w:rsidRPr="00DB6A2E">
        <w:t>.</w:t>
      </w:r>
    </w:p>
    <w:p w14:paraId="3D178FF4" w14:textId="77777777" w:rsidR="00422F79" w:rsidRPr="004018F4" w:rsidRDefault="00422F79" w:rsidP="00287FA0">
      <w:pPr>
        <w:pStyle w:val="berschrift5"/>
      </w:pPr>
      <w:bookmarkStart w:id="22" w:name="_Toc86051657"/>
      <w:bookmarkStart w:id="23" w:name="_Toc86054763"/>
      <w:bookmarkStart w:id="24" w:name="_Toc114835052"/>
      <w:r w:rsidRPr="004018F4">
        <w:t>Fusce sit amet lobortis lacus</w:t>
      </w:r>
      <w:bookmarkEnd w:id="22"/>
      <w:bookmarkEnd w:id="23"/>
      <w:bookmarkEnd w:id="24"/>
    </w:p>
    <w:p w14:paraId="4BFA47D3" w14:textId="77777777" w:rsidR="00422F79" w:rsidRPr="00CB52FC" w:rsidRDefault="00422F79" w:rsidP="0035130D">
      <w:pPr>
        <w:rPr>
          <w:lang w:val="fr-FR"/>
        </w:rPr>
      </w:pPr>
      <w:r w:rsidRPr="00CB52FC">
        <w:rPr>
          <w:lang w:val="fr-FR"/>
        </w:rPr>
        <w:t xml:space="preserve">Proin vitae tempus leo, quis sagittis sapien. </w:t>
      </w:r>
      <w:r w:rsidRPr="00FD2F5E">
        <w:rPr>
          <w:lang w:val="pt-BR"/>
        </w:rPr>
        <w:t xml:space="preserve">Praesent interdum velit quis justo dignissim eleifend. Pellentesque eu velit diam. </w:t>
      </w:r>
      <w:r w:rsidRPr="00CB52FC">
        <w:rPr>
          <w:lang w:val="fr-FR"/>
        </w:rPr>
        <w:t>Sed congue, felis vitae placerat tincidunt, tortor odio faucibus turpis, a maximus lacus elit eu orci.</w:t>
      </w:r>
    </w:p>
    <w:p w14:paraId="19F62BCA" w14:textId="77777777" w:rsidR="00422F79" w:rsidRPr="00F245C0" w:rsidRDefault="00422F79" w:rsidP="00C41DFE">
      <w:pPr>
        <w:rPr>
          <w:lang w:val="fr-FR"/>
        </w:rPr>
      </w:pPr>
      <w:r w:rsidRPr="00F245C0">
        <w:rPr>
          <w:lang w:val="fr-FR"/>
        </w:rPr>
        <w:br w:type="page"/>
      </w:r>
    </w:p>
    <w:p w14:paraId="13FAAD84" w14:textId="77777777" w:rsidR="00422F79" w:rsidRPr="004018F4" w:rsidRDefault="00526E16" w:rsidP="00EC245B">
      <w:pPr>
        <w:pStyle w:val="berschrift3"/>
      </w:pPr>
      <w:bookmarkStart w:id="25" w:name="_Toc86051660"/>
      <w:bookmarkStart w:id="26" w:name="_Toc86054766"/>
      <w:bookmarkStart w:id="27" w:name="_Toc114835053"/>
      <w:r w:rsidRPr="004018F4">
        <w:lastRenderedPageBreak/>
        <w:t>Bilder</w:t>
      </w:r>
      <w:bookmarkEnd w:id="25"/>
      <w:bookmarkEnd w:id="26"/>
      <w:bookmarkEnd w:id="27"/>
    </w:p>
    <w:p w14:paraId="12DF5F39" w14:textId="77777777" w:rsidR="00422F79" w:rsidRPr="00CB52FC" w:rsidRDefault="00422F79" w:rsidP="0035130D">
      <w:pPr>
        <w:rPr>
          <w:lang w:val="it-IT"/>
        </w:rPr>
      </w:pPr>
      <w:r w:rsidRPr="00FD2F5E">
        <w:rPr>
          <w:lang w:val="pt-BR"/>
        </w:rPr>
        <w:t xml:space="preserve">In prenit quamamus quias nisimol uptatem. Misunt arum fugiat lautae conet aut offictem qui Heniminum dolores tioribu sciusa consequi doloritem sunte quisi reptatius dolores re quiatur? Hendes et faccab in enimi, cti at aut litios ant odiae pla acepudipsam nit ad qui qui doluptiature cum siti rem a dolorep udandelenis aut adipsuntum velique venisciis ut aut apedis. </w:t>
      </w:r>
      <w:r w:rsidRPr="00CB52FC">
        <w:rPr>
          <w:lang w:val="it-IT"/>
        </w:rPr>
        <w:t>Eveniscieni blaut et doluptaque vero no bissi quatur volor sediss imus de temporernam sequi.</w:t>
      </w:r>
    </w:p>
    <w:p w14:paraId="1E54BF03" w14:textId="77777777" w:rsidR="001D1234" w:rsidRPr="00CB52FC" w:rsidRDefault="001D1234" w:rsidP="0035130D">
      <w:pPr>
        <w:rPr>
          <w:lang w:val="it-IT"/>
        </w:rPr>
      </w:pPr>
    </w:p>
    <w:p w14:paraId="34309D7F" w14:textId="77777777" w:rsidR="005C68F3" w:rsidRPr="004018F4" w:rsidRDefault="005C68F3" w:rsidP="00CB52FC">
      <w:pPr>
        <w:jc w:val="center"/>
      </w:pPr>
      <w:r>
        <w:rPr>
          <w:noProof/>
        </w:rPr>
        <w:drawing>
          <wp:inline distT="0" distB="0" distL="0" distR="0" wp14:anchorId="1C2DDDD5" wp14:editId="26A3E5C2">
            <wp:extent cx="3514680" cy="190764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rotWithShape="1">
                    <a:blip r:embed="rId17" cstate="print">
                      <a:extLst>
                        <a:ext uri="{28A0092B-C50C-407E-A947-70E740481C1C}">
                          <a14:useLocalDpi xmlns:a14="http://schemas.microsoft.com/office/drawing/2010/main" val="0"/>
                        </a:ext>
                      </a:extLst>
                    </a:blip>
                    <a:srcRect b="18561"/>
                    <a:stretch/>
                  </pic:blipFill>
                  <pic:spPr bwMode="auto">
                    <a:xfrm>
                      <a:off x="0" y="0"/>
                      <a:ext cx="3514680" cy="1907640"/>
                    </a:xfrm>
                    <a:prstGeom prst="rect">
                      <a:avLst/>
                    </a:prstGeom>
                    <a:ln>
                      <a:noFill/>
                    </a:ln>
                    <a:extLst>
                      <a:ext uri="{53640926-AAD7-44D8-BBD7-CCE9431645EC}">
                        <a14:shadowObscured xmlns:a14="http://schemas.microsoft.com/office/drawing/2010/main"/>
                      </a:ext>
                    </a:extLst>
                  </pic:spPr>
                </pic:pic>
              </a:graphicData>
            </a:graphic>
          </wp:inline>
        </w:drawing>
      </w:r>
    </w:p>
    <w:p w14:paraId="4816EEF2" w14:textId="33C4C28A" w:rsidR="004018F4" w:rsidRPr="00CB52FC" w:rsidRDefault="004018F4" w:rsidP="00CB52FC">
      <w:pPr>
        <w:pStyle w:val="Beschriftung"/>
      </w:pPr>
      <w:bookmarkStart w:id="28" w:name="_Toc86059590"/>
      <w:bookmarkStart w:id="29" w:name="_Toc114835062"/>
      <w:r w:rsidRPr="00CB52FC">
        <w:t xml:space="preserve">Abbildung </w:t>
      </w:r>
      <w:r w:rsidRPr="00CB52FC">
        <w:fldChar w:fldCharType="begin"/>
      </w:r>
      <w:r w:rsidRPr="00CB52FC">
        <w:instrText xml:space="preserve"> SEQ Abbildung \* ARABIC </w:instrText>
      </w:r>
      <w:r w:rsidRPr="00CB52FC">
        <w:fldChar w:fldCharType="separate"/>
      </w:r>
      <w:r w:rsidR="00FD2F5E">
        <w:rPr>
          <w:noProof/>
        </w:rPr>
        <w:t>1</w:t>
      </w:r>
      <w:r w:rsidRPr="00CB52FC">
        <w:fldChar w:fldCharType="end"/>
      </w:r>
      <w:r w:rsidRPr="00CB52FC">
        <w:t>: Lorem ipsum dolor</w:t>
      </w:r>
      <w:bookmarkEnd w:id="28"/>
      <w:r w:rsidR="00CB52FC">
        <w:rPr>
          <w:rStyle w:val="Funotenzeichen"/>
        </w:rPr>
        <w:footnoteReference w:id="2"/>
      </w:r>
      <w:bookmarkEnd w:id="29"/>
    </w:p>
    <w:p w14:paraId="6267895E" w14:textId="77777777" w:rsidR="00422F79" w:rsidRPr="004018F4" w:rsidRDefault="00422F79" w:rsidP="00EC245B">
      <w:pPr>
        <w:pStyle w:val="berschrift3"/>
      </w:pPr>
      <w:bookmarkStart w:id="30" w:name="_Toc86051661"/>
      <w:bookmarkStart w:id="31" w:name="_Toc86054767"/>
      <w:bookmarkStart w:id="32" w:name="_Toc114835054"/>
      <w:r w:rsidRPr="004018F4">
        <w:t>Tabellen</w:t>
      </w:r>
      <w:bookmarkEnd w:id="30"/>
      <w:bookmarkEnd w:id="31"/>
      <w:bookmarkEnd w:id="32"/>
    </w:p>
    <w:p w14:paraId="390DBD3B" w14:textId="77777777" w:rsidR="00246D5E" w:rsidRPr="00CB52FC" w:rsidRDefault="00422F79" w:rsidP="0035130D">
      <w:pPr>
        <w:rPr>
          <w:lang w:val="it-IT"/>
        </w:rPr>
      </w:pPr>
      <w:r w:rsidRPr="00CB52FC">
        <w:rPr>
          <w:lang w:val="fr-FR"/>
        </w:rPr>
        <w:t xml:space="preserve">Int que doluptas sent perferum. </w:t>
      </w:r>
      <w:r w:rsidRPr="00FD2F5E">
        <w:rPr>
          <w:lang w:val="pt-BR"/>
        </w:rPr>
        <w:t xml:space="preserve">In prenit quamamus quias nisimol uptatem. Misunt arum fugiat lautae conet aut offictem qui num vendicimil modigni hitatectiae officillisim escillia venis qua nit ad qui qui doluptiature cum siti rem a dolorep udandelenis aut adipsuntum velique venisciis ut aut apedis. </w:t>
      </w:r>
      <w:r w:rsidRPr="00CB52FC">
        <w:rPr>
          <w:lang w:val="it-IT"/>
        </w:rPr>
        <w:t>Eveniscieni blaut et doluptaque vero no bissi quatur volor sediss imus de temporernam sequi.</w:t>
      </w:r>
    </w:p>
    <w:p w14:paraId="1C3AF07E" w14:textId="1B496657" w:rsidR="00422F79" w:rsidRPr="00F245C0" w:rsidRDefault="00422F79" w:rsidP="00CB52FC">
      <w:pPr>
        <w:pStyle w:val="Beschriftung"/>
        <w:jc w:val="left"/>
        <w:rPr>
          <w:lang w:val="it-IT"/>
        </w:rPr>
      </w:pPr>
    </w:p>
    <w:tbl>
      <w:tblPr>
        <w:tblStyle w:val="UNISGStandardTabelle"/>
        <w:tblW w:w="0" w:type="auto"/>
        <w:tblLook w:val="04A0" w:firstRow="1" w:lastRow="0" w:firstColumn="1" w:lastColumn="0" w:noHBand="0" w:noVBand="1"/>
      </w:tblPr>
      <w:tblGrid>
        <w:gridCol w:w="2850"/>
        <w:gridCol w:w="2850"/>
        <w:gridCol w:w="2851"/>
      </w:tblGrid>
      <w:tr w:rsidR="00251827" w:rsidRPr="00F245C0" w14:paraId="6792D5F1" w14:textId="77777777" w:rsidTr="0059610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50" w:type="dxa"/>
          </w:tcPr>
          <w:p w14:paraId="1C28E2D9" w14:textId="77777777" w:rsidR="005D669F" w:rsidRPr="00F245C0" w:rsidRDefault="005D669F" w:rsidP="00014610">
            <w:pPr>
              <w:pStyle w:val="Tabelle"/>
              <w:rPr>
                <w:sz w:val="20"/>
                <w:lang w:val="it-IT"/>
              </w:rPr>
            </w:pPr>
          </w:p>
        </w:tc>
        <w:tc>
          <w:tcPr>
            <w:tcW w:w="2850" w:type="dxa"/>
          </w:tcPr>
          <w:p w14:paraId="679366D6" w14:textId="77777777" w:rsidR="00251827" w:rsidRPr="00F245C0" w:rsidRDefault="00251827" w:rsidP="00014610">
            <w:pPr>
              <w:pStyle w:val="Tabelle"/>
              <w:cnfStyle w:val="100000000000" w:firstRow="1" w:lastRow="0" w:firstColumn="0" w:lastColumn="0" w:oddVBand="0" w:evenVBand="0" w:oddHBand="0" w:evenHBand="0" w:firstRowFirstColumn="0" w:firstRowLastColumn="0" w:lastRowFirstColumn="0" w:lastRowLastColumn="0"/>
              <w:rPr>
                <w:sz w:val="20"/>
                <w:lang w:val="it-IT"/>
              </w:rPr>
            </w:pPr>
          </w:p>
        </w:tc>
        <w:tc>
          <w:tcPr>
            <w:tcW w:w="2851" w:type="dxa"/>
          </w:tcPr>
          <w:p w14:paraId="1CDD0EF0" w14:textId="77777777" w:rsidR="00251827" w:rsidRPr="00F245C0" w:rsidRDefault="00251827" w:rsidP="00014610">
            <w:pPr>
              <w:pStyle w:val="Tabelle"/>
              <w:cnfStyle w:val="100000000000" w:firstRow="1" w:lastRow="0" w:firstColumn="0" w:lastColumn="0" w:oddVBand="0" w:evenVBand="0" w:oddHBand="0" w:evenHBand="0" w:firstRowFirstColumn="0" w:firstRowLastColumn="0" w:lastRowFirstColumn="0" w:lastRowLastColumn="0"/>
              <w:rPr>
                <w:sz w:val="20"/>
                <w:lang w:val="it-IT"/>
              </w:rPr>
            </w:pPr>
          </w:p>
        </w:tc>
      </w:tr>
      <w:tr w:rsidR="00251827" w:rsidRPr="00014610" w14:paraId="6F56EC47" w14:textId="77777777" w:rsidTr="0059610C">
        <w:tc>
          <w:tcPr>
            <w:cnfStyle w:val="001000000000" w:firstRow="0" w:lastRow="0" w:firstColumn="1" w:lastColumn="0" w:oddVBand="0" w:evenVBand="0" w:oddHBand="0" w:evenHBand="0" w:firstRowFirstColumn="0" w:firstRowLastColumn="0" w:lastRowFirstColumn="0" w:lastRowLastColumn="0"/>
            <w:tcW w:w="2850" w:type="dxa"/>
          </w:tcPr>
          <w:p w14:paraId="072666B4" w14:textId="77777777" w:rsidR="00251827" w:rsidRPr="00F245C0" w:rsidRDefault="00251827" w:rsidP="00014610">
            <w:pPr>
              <w:pStyle w:val="Tabelle"/>
              <w:rPr>
                <w:sz w:val="20"/>
                <w:lang w:val="it-IT"/>
              </w:rPr>
            </w:pPr>
          </w:p>
        </w:tc>
        <w:tc>
          <w:tcPr>
            <w:tcW w:w="2850" w:type="dxa"/>
          </w:tcPr>
          <w:p w14:paraId="673ECD4C" w14:textId="77777777" w:rsidR="00251827" w:rsidRPr="00014610" w:rsidRDefault="00DD0762" w:rsidP="00014610">
            <w:pPr>
              <w:pStyle w:val="Tabelle"/>
              <w:cnfStyle w:val="000000000000" w:firstRow="0" w:lastRow="0" w:firstColumn="0" w:lastColumn="0" w:oddVBand="0" w:evenVBand="0" w:oddHBand="0" w:evenHBand="0" w:firstRowFirstColumn="0" w:firstRowLastColumn="0" w:lastRowFirstColumn="0" w:lastRowLastColumn="0"/>
              <w:rPr>
                <w:sz w:val="20"/>
              </w:rPr>
            </w:pPr>
            <w:r w:rsidRPr="00014610">
              <w:rPr>
                <w:sz w:val="20"/>
              </w:rPr>
              <w:t>Tabellenspalte 1</w:t>
            </w:r>
          </w:p>
        </w:tc>
        <w:tc>
          <w:tcPr>
            <w:tcW w:w="2851" w:type="dxa"/>
          </w:tcPr>
          <w:p w14:paraId="6F56C881" w14:textId="77777777" w:rsidR="00251827" w:rsidRPr="00014610" w:rsidRDefault="00DD0762" w:rsidP="00014610">
            <w:pPr>
              <w:pStyle w:val="Tabelle"/>
              <w:cnfStyle w:val="000000000000" w:firstRow="0" w:lastRow="0" w:firstColumn="0" w:lastColumn="0" w:oddVBand="0" w:evenVBand="0" w:oddHBand="0" w:evenHBand="0" w:firstRowFirstColumn="0" w:firstRowLastColumn="0" w:lastRowFirstColumn="0" w:lastRowLastColumn="0"/>
              <w:rPr>
                <w:sz w:val="20"/>
              </w:rPr>
            </w:pPr>
            <w:r w:rsidRPr="00014610">
              <w:rPr>
                <w:sz w:val="20"/>
              </w:rPr>
              <w:t>Tabellenspalte 2</w:t>
            </w:r>
          </w:p>
        </w:tc>
      </w:tr>
      <w:tr w:rsidR="00251827" w:rsidRPr="00014610" w14:paraId="6DA3E7E2" w14:textId="77777777" w:rsidTr="0059610C">
        <w:tc>
          <w:tcPr>
            <w:cnfStyle w:val="001000000000" w:firstRow="0" w:lastRow="0" w:firstColumn="1" w:lastColumn="0" w:oddVBand="0" w:evenVBand="0" w:oddHBand="0" w:evenHBand="0" w:firstRowFirstColumn="0" w:firstRowLastColumn="0" w:lastRowFirstColumn="0" w:lastRowLastColumn="0"/>
            <w:tcW w:w="2850" w:type="dxa"/>
          </w:tcPr>
          <w:p w14:paraId="74B363E3" w14:textId="77777777" w:rsidR="0059610C" w:rsidRPr="00014610" w:rsidRDefault="00DD0762" w:rsidP="00014610">
            <w:pPr>
              <w:pStyle w:val="Tabelle"/>
              <w:rPr>
                <w:sz w:val="20"/>
              </w:rPr>
            </w:pPr>
            <w:r w:rsidRPr="00014610">
              <w:rPr>
                <w:sz w:val="20"/>
              </w:rPr>
              <w:t>Tabellenzeile 1</w:t>
            </w:r>
          </w:p>
        </w:tc>
        <w:tc>
          <w:tcPr>
            <w:tcW w:w="2850" w:type="dxa"/>
          </w:tcPr>
          <w:p w14:paraId="210C04A9" w14:textId="77777777" w:rsidR="00251827" w:rsidRPr="00014610" w:rsidRDefault="00251827" w:rsidP="00014610">
            <w:pPr>
              <w:pStyle w:val="Tabelle"/>
              <w:cnfStyle w:val="000000000000" w:firstRow="0" w:lastRow="0" w:firstColumn="0" w:lastColumn="0" w:oddVBand="0" w:evenVBand="0" w:oddHBand="0" w:evenHBand="0" w:firstRowFirstColumn="0" w:firstRowLastColumn="0" w:lastRowFirstColumn="0" w:lastRowLastColumn="0"/>
              <w:rPr>
                <w:sz w:val="20"/>
              </w:rPr>
            </w:pPr>
          </w:p>
        </w:tc>
        <w:tc>
          <w:tcPr>
            <w:tcW w:w="2851" w:type="dxa"/>
          </w:tcPr>
          <w:p w14:paraId="651B9159" w14:textId="77777777" w:rsidR="00251827" w:rsidRPr="00014610" w:rsidRDefault="00251827" w:rsidP="00014610">
            <w:pPr>
              <w:pStyle w:val="Tabelle"/>
              <w:cnfStyle w:val="000000000000" w:firstRow="0" w:lastRow="0" w:firstColumn="0" w:lastColumn="0" w:oddVBand="0" w:evenVBand="0" w:oddHBand="0" w:evenHBand="0" w:firstRowFirstColumn="0" w:firstRowLastColumn="0" w:lastRowFirstColumn="0" w:lastRowLastColumn="0"/>
              <w:rPr>
                <w:sz w:val="20"/>
              </w:rPr>
            </w:pPr>
          </w:p>
        </w:tc>
      </w:tr>
      <w:tr w:rsidR="00DD0762" w:rsidRPr="00014610" w14:paraId="0EB74B48" w14:textId="77777777" w:rsidTr="0059610C">
        <w:tc>
          <w:tcPr>
            <w:cnfStyle w:val="001000000000" w:firstRow="0" w:lastRow="0" w:firstColumn="1" w:lastColumn="0" w:oddVBand="0" w:evenVBand="0" w:oddHBand="0" w:evenHBand="0" w:firstRowFirstColumn="0" w:firstRowLastColumn="0" w:lastRowFirstColumn="0" w:lastRowLastColumn="0"/>
            <w:tcW w:w="2850" w:type="dxa"/>
          </w:tcPr>
          <w:p w14:paraId="4403C02A" w14:textId="77777777" w:rsidR="00DD0762" w:rsidRPr="00014610" w:rsidRDefault="00DD0762" w:rsidP="00014610">
            <w:pPr>
              <w:pStyle w:val="Tabelle"/>
              <w:rPr>
                <w:sz w:val="20"/>
              </w:rPr>
            </w:pPr>
            <w:r w:rsidRPr="00014610">
              <w:rPr>
                <w:sz w:val="20"/>
              </w:rPr>
              <w:t>Tabellenzeile 2</w:t>
            </w:r>
          </w:p>
        </w:tc>
        <w:tc>
          <w:tcPr>
            <w:tcW w:w="2850" w:type="dxa"/>
          </w:tcPr>
          <w:p w14:paraId="5EEFD6DC" w14:textId="77777777" w:rsidR="00DD0762" w:rsidRPr="00014610" w:rsidRDefault="00DD0762" w:rsidP="00014610">
            <w:pPr>
              <w:pStyle w:val="Tabelle"/>
              <w:cnfStyle w:val="000000000000" w:firstRow="0" w:lastRow="0" w:firstColumn="0" w:lastColumn="0" w:oddVBand="0" w:evenVBand="0" w:oddHBand="0" w:evenHBand="0" w:firstRowFirstColumn="0" w:firstRowLastColumn="0" w:lastRowFirstColumn="0" w:lastRowLastColumn="0"/>
              <w:rPr>
                <w:sz w:val="20"/>
              </w:rPr>
            </w:pPr>
          </w:p>
        </w:tc>
        <w:tc>
          <w:tcPr>
            <w:tcW w:w="2851" w:type="dxa"/>
          </w:tcPr>
          <w:p w14:paraId="32129A54" w14:textId="77777777" w:rsidR="00DD0762" w:rsidRPr="00014610" w:rsidRDefault="00DD0762" w:rsidP="00014610">
            <w:pPr>
              <w:pStyle w:val="Tabelle"/>
              <w:cnfStyle w:val="000000000000" w:firstRow="0" w:lastRow="0" w:firstColumn="0" w:lastColumn="0" w:oddVBand="0" w:evenVBand="0" w:oddHBand="0" w:evenHBand="0" w:firstRowFirstColumn="0" w:firstRowLastColumn="0" w:lastRowFirstColumn="0" w:lastRowLastColumn="0"/>
              <w:rPr>
                <w:sz w:val="20"/>
              </w:rPr>
            </w:pPr>
          </w:p>
        </w:tc>
      </w:tr>
      <w:tr w:rsidR="00DD0762" w:rsidRPr="00014610" w14:paraId="73FB1A56" w14:textId="77777777" w:rsidTr="0059610C">
        <w:tc>
          <w:tcPr>
            <w:cnfStyle w:val="001000000000" w:firstRow="0" w:lastRow="0" w:firstColumn="1" w:lastColumn="0" w:oddVBand="0" w:evenVBand="0" w:oddHBand="0" w:evenHBand="0" w:firstRowFirstColumn="0" w:firstRowLastColumn="0" w:lastRowFirstColumn="0" w:lastRowLastColumn="0"/>
            <w:tcW w:w="2850" w:type="dxa"/>
          </w:tcPr>
          <w:p w14:paraId="28CFB691" w14:textId="77777777" w:rsidR="00DD0762" w:rsidRPr="00014610" w:rsidRDefault="00DD0762" w:rsidP="00014610">
            <w:pPr>
              <w:pStyle w:val="Tabelle"/>
              <w:rPr>
                <w:sz w:val="20"/>
              </w:rPr>
            </w:pPr>
            <w:r w:rsidRPr="00014610">
              <w:rPr>
                <w:sz w:val="20"/>
              </w:rPr>
              <w:t>Tabellenzeile 3</w:t>
            </w:r>
          </w:p>
        </w:tc>
        <w:tc>
          <w:tcPr>
            <w:tcW w:w="2850" w:type="dxa"/>
          </w:tcPr>
          <w:p w14:paraId="439B8F00" w14:textId="77777777" w:rsidR="00DD0762" w:rsidRPr="00014610" w:rsidRDefault="00DD0762" w:rsidP="00014610">
            <w:pPr>
              <w:pStyle w:val="Tabelle"/>
              <w:cnfStyle w:val="000000000000" w:firstRow="0" w:lastRow="0" w:firstColumn="0" w:lastColumn="0" w:oddVBand="0" w:evenVBand="0" w:oddHBand="0" w:evenHBand="0" w:firstRowFirstColumn="0" w:firstRowLastColumn="0" w:lastRowFirstColumn="0" w:lastRowLastColumn="0"/>
              <w:rPr>
                <w:sz w:val="20"/>
              </w:rPr>
            </w:pPr>
          </w:p>
        </w:tc>
        <w:tc>
          <w:tcPr>
            <w:tcW w:w="2851" w:type="dxa"/>
          </w:tcPr>
          <w:p w14:paraId="41C9C0ED" w14:textId="77777777" w:rsidR="00DD0762" w:rsidRPr="00014610" w:rsidRDefault="00DD0762" w:rsidP="00014610">
            <w:pPr>
              <w:pStyle w:val="Tabelle"/>
              <w:cnfStyle w:val="000000000000" w:firstRow="0" w:lastRow="0" w:firstColumn="0" w:lastColumn="0" w:oddVBand="0" w:evenVBand="0" w:oddHBand="0" w:evenHBand="0" w:firstRowFirstColumn="0" w:firstRowLastColumn="0" w:lastRowFirstColumn="0" w:lastRowLastColumn="0"/>
              <w:rPr>
                <w:sz w:val="20"/>
              </w:rPr>
            </w:pPr>
          </w:p>
        </w:tc>
      </w:tr>
      <w:tr w:rsidR="00DD0762" w:rsidRPr="00014610" w14:paraId="2DC7D8B6" w14:textId="77777777" w:rsidTr="0059610C">
        <w:tc>
          <w:tcPr>
            <w:cnfStyle w:val="001000000000" w:firstRow="0" w:lastRow="0" w:firstColumn="1" w:lastColumn="0" w:oddVBand="0" w:evenVBand="0" w:oddHBand="0" w:evenHBand="0" w:firstRowFirstColumn="0" w:firstRowLastColumn="0" w:lastRowFirstColumn="0" w:lastRowLastColumn="0"/>
            <w:tcW w:w="2850" w:type="dxa"/>
          </w:tcPr>
          <w:p w14:paraId="032E5812" w14:textId="77777777" w:rsidR="00DD0762" w:rsidRPr="00014610" w:rsidRDefault="00DD0762" w:rsidP="00014610">
            <w:pPr>
              <w:pStyle w:val="Tabelle"/>
              <w:rPr>
                <w:sz w:val="20"/>
              </w:rPr>
            </w:pPr>
            <w:r w:rsidRPr="00014610">
              <w:rPr>
                <w:sz w:val="20"/>
              </w:rPr>
              <w:t>Tabellenzeile 4</w:t>
            </w:r>
          </w:p>
        </w:tc>
        <w:tc>
          <w:tcPr>
            <w:tcW w:w="2850" w:type="dxa"/>
          </w:tcPr>
          <w:p w14:paraId="23F563B6" w14:textId="77777777" w:rsidR="00DD0762" w:rsidRPr="00014610" w:rsidRDefault="00DD0762" w:rsidP="00014610">
            <w:pPr>
              <w:pStyle w:val="Tabelle"/>
              <w:cnfStyle w:val="000000000000" w:firstRow="0" w:lastRow="0" w:firstColumn="0" w:lastColumn="0" w:oddVBand="0" w:evenVBand="0" w:oddHBand="0" w:evenHBand="0" w:firstRowFirstColumn="0" w:firstRowLastColumn="0" w:lastRowFirstColumn="0" w:lastRowLastColumn="0"/>
              <w:rPr>
                <w:sz w:val="20"/>
              </w:rPr>
            </w:pPr>
          </w:p>
        </w:tc>
        <w:tc>
          <w:tcPr>
            <w:tcW w:w="2851" w:type="dxa"/>
          </w:tcPr>
          <w:p w14:paraId="17FF074D" w14:textId="77777777" w:rsidR="00DD0762" w:rsidRPr="00014610" w:rsidRDefault="00DD0762" w:rsidP="00014610">
            <w:pPr>
              <w:pStyle w:val="Tabelle"/>
              <w:cnfStyle w:val="000000000000" w:firstRow="0" w:lastRow="0" w:firstColumn="0" w:lastColumn="0" w:oddVBand="0" w:evenVBand="0" w:oddHBand="0" w:evenHBand="0" w:firstRowFirstColumn="0" w:firstRowLastColumn="0" w:lastRowFirstColumn="0" w:lastRowLastColumn="0"/>
              <w:rPr>
                <w:sz w:val="20"/>
              </w:rPr>
            </w:pPr>
          </w:p>
        </w:tc>
      </w:tr>
      <w:tr w:rsidR="00DD0762" w:rsidRPr="00014610" w14:paraId="104BC8A9" w14:textId="77777777" w:rsidTr="0059610C">
        <w:tc>
          <w:tcPr>
            <w:cnfStyle w:val="001000000000" w:firstRow="0" w:lastRow="0" w:firstColumn="1" w:lastColumn="0" w:oddVBand="0" w:evenVBand="0" w:oddHBand="0" w:evenHBand="0" w:firstRowFirstColumn="0" w:firstRowLastColumn="0" w:lastRowFirstColumn="0" w:lastRowLastColumn="0"/>
            <w:tcW w:w="2850" w:type="dxa"/>
          </w:tcPr>
          <w:p w14:paraId="66D17962" w14:textId="77777777" w:rsidR="00DD0762" w:rsidRPr="00014610" w:rsidRDefault="00DD0762" w:rsidP="00014610">
            <w:pPr>
              <w:pStyle w:val="Tabelle"/>
              <w:rPr>
                <w:sz w:val="20"/>
              </w:rPr>
            </w:pPr>
            <w:r w:rsidRPr="00014610">
              <w:rPr>
                <w:sz w:val="20"/>
              </w:rPr>
              <w:t>Tabellenzeile 5</w:t>
            </w:r>
          </w:p>
        </w:tc>
        <w:tc>
          <w:tcPr>
            <w:tcW w:w="2850" w:type="dxa"/>
          </w:tcPr>
          <w:p w14:paraId="0D2A9872" w14:textId="77777777" w:rsidR="00DD0762" w:rsidRPr="00014610" w:rsidRDefault="00DD0762" w:rsidP="00014610">
            <w:pPr>
              <w:pStyle w:val="Tabelle"/>
              <w:cnfStyle w:val="000000000000" w:firstRow="0" w:lastRow="0" w:firstColumn="0" w:lastColumn="0" w:oddVBand="0" w:evenVBand="0" w:oddHBand="0" w:evenHBand="0" w:firstRowFirstColumn="0" w:firstRowLastColumn="0" w:lastRowFirstColumn="0" w:lastRowLastColumn="0"/>
              <w:rPr>
                <w:sz w:val="20"/>
              </w:rPr>
            </w:pPr>
          </w:p>
        </w:tc>
        <w:tc>
          <w:tcPr>
            <w:tcW w:w="2851" w:type="dxa"/>
          </w:tcPr>
          <w:p w14:paraId="3626F9D9" w14:textId="77777777" w:rsidR="00DD0762" w:rsidRPr="00014610" w:rsidRDefault="00DD0762" w:rsidP="00014610">
            <w:pPr>
              <w:pStyle w:val="Tabelle"/>
              <w:cnfStyle w:val="000000000000" w:firstRow="0" w:lastRow="0" w:firstColumn="0" w:lastColumn="0" w:oddVBand="0" w:evenVBand="0" w:oddHBand="0" w:evenHBand="0" w:firstRowFirstColumn="0" w:firstRowLastColumn="0" w:lastRowFirstColumn="0" w:lastRowLastColumn="0"/>
              <w:rPr>
                <w:sz w:val="20"/>
              </w:rPr>
            </w:pPr>
          </w:p>
        </w:tc>
      </w:tr>
    </w:tbl>
    <w:p w14:paraId="465DB22B" w14:textId="7ED38807" w:rsidR="003827D6" w:rsidRDefault="00CB52FC" w:rsidP="00CB52FC">
      <w:pPr>
        <w:pStyle w:val="Beschriftung"/>
      </w:pPr>
      <w:bookmarkStart w:id="33" w:name="_Toc114835063"/>
      <w:r w:rsidRPr="00206FB3">
        <w:t xml:space="preserve">Tabelle </w:t>
      </w:r>
      <w:r>
        <w:fldChar w:fldCharType="begin"/>
      </w:r>
      <w:r w:rsidRPr="00206FB3">
        <w:instrText xml:space="preserve"> SEQ Tabelle \* ARABIC </w:instrText>
      </w:r>
      <w:r>
        <w:fldChar w:fldCharType="separate"/>
      </w:r>
      <w:r w:rsidR="00FD2F5E">
        <w:rPr>
          <w:noProof/>
        </w:rPr>
        <w:t>1</w:t>
      </w:r>
      <w:r>
        <w:fldChar w:fldCharType="end"/>
      </w:r>
      <w:r w:rsidRPr="00206FB3">
        <w:t>: Lorem ipsum dolor</w:t>
      </w:r>
      <w:r>
        <w:rPr>
          <w:rStyle w:val="Funotenzeichen"/>
        </w:rPr>
        <w:footnoteReference w:id="3"/>
      </w:r>
      <w:bookmarkEnd w:id="33"/>
    </w:p>
    <w:p w14:paraId="06F8B028" w14:textId="77777777" w:rsidR="008E0103" w:rsidRDefault="008E0103" w:rsidP="00C41DFE"/>
    <w:p w14:paraId="0D8AA6E1" w14:textId="77777777" w:rsidR="008E0103" w:rsidRDefault="008E0103" w:rsidP="00C41DFE">
      <w:pPr>
        <w:sectPr w:rsidR="008E0103" w:rsidSect="00C41DFE">
          <w:footerReference w:type="default" r:id="rId18"/>
          <w:pgSz w:w="11906" w:h="16838" w:code="9"/>
          <w:pgMar w:top="1588" w:right="1701" w:bottom="1134" w:left="1644" w:header="709" w:footer="624" w:gutter="0"/>
          <w:pgNumType w:start="1"/>
          <w:cols w:space="708"/>
          <w:docGrid w:linePitch="360"/>
        </w:sectPr>
      </w:pPr>
    </w:p>
    <w:p w14:paraId="1B30CFFF" w14:textId="77777777" w:rsidR="003B1CC8" w:rsidRPr="00C41DFE" w:rsidRDefault="003B1CC8" w:rsidP="00C41DFE">
      <w:r w:rsidRPr="00C41DFE">
        <w:br w:type="page"/>
      </w:r>
    </w:p>
    <w:p w14:paraId="3AA81D57" w14:textId="77777777" w:rsidR="003B1CC8" w:rsidRPr="004018F4" w:rsidRDefault="003B1CC8" w:rsidP="003B1CC8">
      <w:pPr>
        <w:pStyle w:val="berschrift1"/>
      </w:pPr>
      <w:bookmarkStart w:id="34" w:name="_Toc114835055"/>
      <w:r w:rsidRPr="004018F4">
        <w:lastRenderedPageBreak/>
        <w:t>Literaturverzeichnis</w:t>
      </w:r>
      <w:bookmarkEnd w:id="34"/>
    </w:p>
    <w:p w14:paraId="5E7A52D1" w14:textId="77777777" w:rsidR="003B1CC8" w:rsidRPr="00014610" w:rsidRDefault="003B1CC8" w:rsidP="00014610">
      <w:pPr>
        <w:pStyle w:val="StandardhngenderEinzug"/>
        <w:ind w:left="567" w:hanging="567"/>
      </w:pPr>
      <w:r w:rsidRPr="00014610">
        <w:t xml:space="preserve">Namen der Autoren (Erscheinungsdatum). </w:t>
      </w:r>
      <w:r w:rsidRPr="00014610">
        <w:rPr>
          <w:rStyle w:val="Kursiv"/>
        </w:rPr>
        <w:t xml:space="preserve">Titel der Quelle, </w:t>
      </w:r>
      <w:r w:rsidRPr="00014610">
        <w:t>Auflage,</w:t>
      </w:r>
      <w:r w:rsidRPr="00014610">
        <w:br/>
        <w:t xml:space="preserve">Erscheinungsort: Verlag. </w:t>
      </w:r>
    </w:p>
    <w:p w14:paraId="15C80F51" w14:textId="77777777" w:rsidR="003B1CC8" w:rsidRPr="00014610" w:rsidRDefault="003B1CC8" w:rsidP="00014610">
      <w:pPr>
        <w:pStyle w:val="StandardhngenderEinzug"/>
        <w:ind w:left="567" w:hanging="567"/>
      </w:pPr>
      <w:r w:rsidRPr="00014610">
        <w:t xml:space="preserve">Autor Nachname, Autor Vorname (Jahr). Titel des Artikels. </w:t>
      </w:r>
      <w:r w:rsidRPr="00014610">
        <w:rPr>
          <w:rStyle w:val="Kursiv"/>
        </w:rPr>
        <w:t>Titel der Zeitschrift,</w:t>
      </w:r>
      <w:r w:rsidRPr="00014610">
        <w:t xml:space="preserve"> </w:t>
      </w:r>
      <w:r w:rsidRPr="00014610">
        <w:br/>
      </w:r>
      <w:r w:rsidRPr="00014610">
        <w:rPr>
          <w:rStyle w:val="Kursiv"/>
        </w:rPr>
        <w:t xml:space="preserve">Bd. </w:t>
      </w:r>
      <w:r w:rsidRPr="00014610">
        <w:t>(Nr.), Seitenbereich.</w:t>
      </w:r>
    </w:p>
    <w:p w14:paraId="370065C7" w14:textId="77777777" w:rsidR="003B1CC8" w:rsidRPr="00014610" w:rsidRDefault="003B1CC8" w:rsidP="00014610">
      <w:pPr>
        <w:pStyle w:val="StandardhngenderEinzug"/>
        <w:ind w:left="567" w:hanging="567"/>
      </w:pPr>
      <w:r w:rsidRPr="00014610">
        <w:t xml:space="preserve">Autor Nachname, Autor Vorname oder Institution (Jahr). Titel, Website, </w:t>
      </w:r>
      <w:r w:rsidRPr="00014610">
        <w:br/>
        <w:t>[online] URL</w:t>
      </w:r>
    </w:p>
    <w:p w14:paraId="254D447C" w14:textId="77777777" w:rsidR="003B1CC8" w:rsidRPr="00014610" w:rsidRDefault="003B1CC8" w:rsidP="00014610">
      <w:pPr>
        <w:pStyle w:val="StandardhngenderEinzug"/>
        <w:ind w:left="567" w:hanging="567"/>
      </w:pPr>
      <w:r w:rsidRPr="00014610">
        <w:t xml:space="preserve">Müller, Hans &amp; Weber, Elisabeth (2019). </w:t>
      </w:r>
      <w:r w:rsidRPr="00014610">
        <w:rPr>
          <w:rStyle w:val="Kursiv"/>
        </w:rPr>
        <w:t>Quellen richtig zitieren und belegen: Eine Anleitung</w:t>
      </w:r>
      <w:r w:rsidRPr="00014610">
        <w:t xml:space="preserve"> </w:t>
      </w:r>
      <w:r w:rsidRPr="00014610">
        <w:br/>
        <w:t>(2. Aufl.). Scribbr.</w:t>
      </w:r>
    </w:p>
    <w:p w14:paraId="2048FD93" w14:textId="77777777" w:rsidR="003B1CC8" w:rsidRPr="00014610" w:rsidRDefault="003B1CC8" w:rsidP="00014610">
      <w:pPr>
        <w:pStyle w:val="StandardhngenderEinzug"/>
        <w:ind w:left="567" w:hanging="567"/>
      </w:pPr>
      <w:r w:rsidRPr="00014610">
        <w:t xml:space="preserve">Schmid, Bernd (2020). </w:t>
      </w:r>
      <w:r w:rsidRPr="00014610">
        <w:rPr>
          <w:rStyle w:val="Kursiv"/>
        </w:rPr>
        <w:t>Richtig zitieren: eine Anleitung für Studierende</w:t>
      </w:r>
      <w:r w:rsidRPr="00014610">
        <w:t xml:space="preserve"> (2. Aufl.). Springer.</w:t>
      </w:r>
    </w:p>
    <w:p w14:paraId="2B34B08B" w14:textId="77777777" w:rsidR="003B1CC8" w:rsidRPr="00014610" w:rsidRDefault="003B1CC8" w:rsidP="00014610">
      <w:pPr>
        <w:pStyle w:val="StandardhngenderEinzug"/>
        <w:ind w:left="567" w:hanging="567"/>
      </w:pPr>
      <w:r w:rsidRPr="00014610">
        <w:t xml:space="preserve">Keller, Anna (2021). Beispiel Harvard-Zitierweise: Internetquellen, Beispielwebsite, </w:t>
      </w:r>
      <w:r w:rsidRPr="00014610">
        <w:br/>
        <w:t>[online] https://www.scribbr.de/harvard-zitierweise/internetquellen/</w:t>
      </w:r>
    </w:p>
    <w:p w14:paraId="1F658A8E" w14:textId="77777777" w:rsidR="003B1CC8" w:rsidRPr="00014610" w:rsidRDefault="003B1CC8" w:rsidP="00014610">
      <w:pPr>
        <w:pStyle w:val="StandardhngenderEinzug"/>
        <w:ind w:left="567" w:hanging="567"/>
      </w:pPr>
      <w:r w:rsidRPr="00014610">
        <w:t xml:space="preserve">Weber, Matteo (2018). Wie Harvard-Zitierung mein Leben veränderte. </w:t>
      </w:r>
      <w:r w:rsidRPr="00014610">
        <w:rPr>
          <w:rStyle w:val="Kursiv"/>
        </w:rPr>
        <w:t>International Citations Journal,</w:t>
      </w:r>
      <w:r w:rsidRPr="00014610">
        <w:t xml:space="preserve"> Bd. 63, Nr. 5, S. 13–29.</w:t>
      </w:r>
    </w:p>
    <w:p w14:paraId="15813D0F" w14:textId="77777777" w:rsidR="00422F79" w:rsidRPr="00C41DFE" w:rsidRDefault="00422F79" w:rsidP="00C41DFE">
      <w:r w:rsidRPr="00C41DFE">
        <w:br w:type="page"/>
      </w:r>
    </w:p>
    <w:p w14:paraId="1A102944" w14:textId="77777777" w:rsidR="003B1CC8" w:rsidRPr="003B1CC8" w:rsidRDefault="003B1CC8" w:rsidP="003B1CC8">
      <w:pPr>
        <w:pStyle w:val="berschrift1"/>
      </w:pPr>
      <w:bookmarkStart w:id="35" w:name="_Toc86051664"/>
      <w:bookmarkStart w:id="36" w:name="_Toc86054770"/>
      <w:bookmarkStart w:id="37" w:name="_Toc98749899"/>
      <w:bookmarkStart w:id="38" w:name="_Toc114835056"/>
      <w:bookmarkStart w:id="39" w:name="_Hlk100668849"/>
      <w:r w:rsidRPr="003B1CC8">
        <w:lastRenderedPageBreak/>
        <w:t>Anhang</w:t>
      </w:r>
      <w:bookmarkEnd w:id="35"/>
      <w:bookmarkEnd w:id="36"/>
      <w:bookmarkEnd w:id="37"/>
      <w:bookmarkEnd w:id="38"/>
    </w:p>
    <w:p w14:paraId="790BCDBF" w14:textId="77777777" w:rsidR="003B1CC8" w:rsidRPr="003B1CC8" w:rsidRDefault="003B1CC8" w:rsidP="003B1CC8">
      <w:pPr>
        <w:pStyle w:val="berschrift6"/>
      </w:pPr>
      <w:bookmarkStart w:id="40" w:name="_Toc114835057"/>
      <w:r w:rsidRPr="003B1CC8">
        <w:t>Anhang Titel (Überschrift 6)</w:t>
      </w:r>
      <w:bookmarkEnd w:id="40"/>
    </w:p>
    <w:p w14:paraId="54E1137E" w14:textId="77777777" w:rsidR="003B1CC8" w:rsidRPr="003B1CC8" w:rsidRDefault="003B1CC8" w:rsidP="003B1CC8">
      <w:pPr>
        <w:pStyle w:val="berschrift7"/>
      </w:pPr>
      <w:bookmarkStart w:id="41" w:name="_Toc114835058"/>
      <w:r w:rsidRPr="003B1CC8">
        <w:t>Anhang Untertitel (Überschrift 7)</w:t>
      </w:r>
      <w:bookmarkEnd w:id="41"/>
    </w:p>
    <w:p w14:paraId="59B5B365" w14:textId="77777777" w:rsidR="003B1CC8" w:rsidRPr="00FD2F5E" w:rsidRDefault="003B1CC8" w:rsidP="003B1CC8">
      <w:pPr>
        <w:rPr>
          <w:lang w:val="pt-BR"/>
        </w:rPr>
      </w:pPr>
      <w:r w:rsidRPr="00FD2F5E">
        <w:rPr>
          <w:lang w:val="pt-BR"/>
        </w:rPr>
        <w:t>In prenit quamamus quias nisimol uptatem. Misunt arum fugiat lautae conet aut offictem qui Heniminum dolores tioribu sciusa consequi doloritem sunte quisi reptatius dolores re quiatur? Hendes et faccab in enimi, cti at aut litios ant odiae pla acepudipsam nit ad qui qui doluptiature cum siti rem a dolorep udandelenis aut adipsuntum velique venisciis ut aut apedis. Eveniscieni blaut et doluptaque vero no bissi quatur volor sediss imus de temporernam sequi.</w:t>
      </w:r>
    </w:p>
    <w:p w14:paraId="2AB015BD" w14:textId="77777777" w:rsidR="003B1CC8" w:rsidRPr="00FD2F5E" w:rsidRDefault="003B1CC8" w:rsidP="003B1CC8">
      <w:pPr>
        <w:pStyle w:val="berschrift7"/>
        <w:rPr>
          <w:lang w:val="pt-BR"/>
        </w:rPr>
      </w:pPr>
      <w:bookmarkStart w:id="42" w:name="_Toc114835059"/>
      <w:r w:rsidRPr="00FD2F5E">
        <w:rPr>
          <w:lang w:val="pt-BR"/>
        </w:rPr>
        <w:t>Überschrift 7</w:t>
      </w:r>
      <w:bookmarkEnd w:id="42"/>
    </w:p>
    <w:p w14:paraId="403ECAA7" w14:textId="77777777" w:rsidR="003B1CC8" w:rsidRPr="00FD2F5E" w:rsidRDefault="003B1CC8" w:rsidP="003B1CC8">
      <w:pPr>
        <w:rPr>
          <w:lang w:val="pt-BR"/>
        </w:rPr>
      </w:pPr>
      <w:r w:rsidRPr="00FD2F5E">
        <w:rPr>
          <w:lang w:val="pt-BR"/>
        </w:rPr>
        <w:t>In prenit quamamus quias nisimol uptatem. Misunt arum fugiat lautae conet aut offictem qui Heniminum dolores tioribu sciusa consequi doloritem sunte quisi reptatius dolores re quiatur? Hendes et faccab in enimi, cti at aut litios ant odiae pla acepudipsam nit ad qui qui doluptiature cum siti rem a dolorep udandelenis aut adipsuntum velique venisciis ut aut apedis. Eveniscieni blaut et doluptaque vero no bissi quatur volor sediss imus de temporernam sequi.</w:t>
      </w:r>
    </w:p>
    <w:p w14:paraId="43F13E16" w14:textId="77777777" w:rsidR="003B1CC8" w:rsidRPr="00FD2F5E" w:rsidRDefault="003B1CC8" w:rsidP="003B1CC8">
      <w:pPr>
        <w:pStyle w:val="berschrift6"/>
        <w:rPr>
          <w:lang w:val="pt-BR"/>
        </w:rPr>
      </w:pPr>
      <w:bookmarkStart w:id="43" w:name="_Toc114835060"/>
      <w:r w:rsidRPr="00FD2F5E">
        <w:rPr>
          <w:lang w:val="pt-BR"/>
        </w:rPr>
        <w:t>Überschrift 6</w:t>
      </w:r>
      <w:bookmarkEnd w:id="43"/>
    </w:p>
    <w:p w14:paraId="18E7AE88" w14:textId="77777777" w:rsidR="003B1CC8" w:rsidRPr="00FD2F5E" w:rsidRDefault="003B1CC8" w:rsidP="003B1CC8">
      <w:pPr>
        <w:pStyle w:val="berschrift7"/>
        <w:rPr>
          <w:lang w:val="pt-BR"/>
        </w:rPr>
      </w:pPr>
      <w:bookmarkStart w:id="44" w:name="_Toc114835061"/>
      <w:r w:rsidRPr="00FD2F5E">
        <w:rPr>
          <w:lang w:val="pt-BR"/>
        </w:rPr>
        <w:t>Überschrift 7</w:t>
      </w:r>
      <w:bookmarkEnd w:id="44"/>
    </w:p>
    <w:p w14:paraId="4C689C2D" w14:textId="5BE2C71A" w:rsidR="00A2543D" w:rsidRPr="00CB52FC" w:rsidRDefault="003B1CC8" w:rsidP="005E4674">
      <w:pPr>
        <w:rPr>
          <w:lang w:val="it-IT"/>
        </w:rPr>
      </w:pPr>
      <w:r w:rsidRPr="00FD2F5E">
        <w:rPr>
          <w:lang w:val="pt-BR"/>
        </w:rPr>
        <w:t xml:space="preserve">In prenit quamamus quias nisimol uptatem. Misunt arum fugiat lautae conet aut offictem qui Heniminum dolores tioribu sciusa consequi doloritem sunte quisi reptatius dolores re quiatur? Hendes et faccab in enimi, cti at aut litios ant odiae pla acepudipsam nit ad qui qui doluptiature cum siti rem a dolorep udandelenis aut adipsuntum velique venisciis ut aut apedis. </w:t>
      </w:r>
      <w:r w:rsidRPr="00CB52FC">
        <w:rPr>
          <w:lang w:val="it-IT"/>
        </w:rPr>
        <w:t>Eveniscieni blaut et doluptaque vero no bissi quatur volor sediss imus de temporernam sequi.</w:t>
      </w:r>
      <w:bookmarkEnd w:id="39"/>
    </w:p>
    <w:sectPr w:rsidR="00A2543D" w:rsidRPr="00CB52FC" w:rsidSect="0074320E">
      <w:type w:val="continuous"/>
      <w:pgSz w:w="11906" w:h="16838" w:code="9"/>
      <w:pgMar w:top="1588" w:right="1701" w:bottom="1134" w:left="1644" w:header="709" w:footer="62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207DB9" w14:textId="77777777" w:rsidR="00CB52FC" w:rsidRDefault="00CB52FC" w:rsidP="0035130D">
      <w:r>
        <w:separator/>
      </w:r>
    </w:p>
    <w:p w14:paraId="0A83F575" w14:textId="77777777" w:rsidR="00CB52FC" w:rsidRDefault="00CB52FC" w:rsidP="0035130D"/>
    <w:p w14:paraId="036C356A" w14:textId="77777777" w:rsidR="00CB52FC" w:rsidRDefault="00CB52FC" w:rsidP="0035130D"/>
    <w:p w14:paraId="6949E7EA" w14:textId="77777777" w:rsidR="00CB52FC" w:rsidRDefault="00CB52FC"/>
  </w:endnote>
  <w:endnote w:type="continuationSeparator" w:id="0">
    <w:p w14:paraId="30B3E006" w14:textId="77777777" w:rsidR="00CB52FC" w:rsidRDefault="00CB52FC" w:rsidP="0035130D">
      <w:r>
        <w:continuationSeparator/>
      </w:r>
    </w:p>
    <w:p w14:paraId="7FA61C58" w14:textId="77777777" w:rsidR="00CB52FC" w:rsidRDefault="00CB52FC" w:rsidP="0035130D"/>
    <w:p w14:paraId="229A57D4" w14:textId="77777777" w:rsidR="00CB52FC" w:rsidRDefault="00CB52FC" w:rsidP="0035130D"/>
    <w:p w14:paraId="16281D3C" w14:textId="77777777" w:rsidR="00CB52FC" w:rsidRDefault="00CB52F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Palatino Linotype">
    <w:panose1 w:val="02040502050505030304"/>
    <w:charset w:val="00"/>
    <w:family w:val="roman"/>
    <w:notTrueType/>
    <w:pitch w:val="variable"/>
    <w:sig w:usb0="E0000287" w:usb1="40000013" w:usb2="00000000" w:usb3="00000000" w:csb0="0000019F" w:csb1="00000000"/>
  </w:font>
  <w:font w:name="Gill Sans Nova Light">
    <w:panose1 w:val="020B0302020104020203"/>
    <w:charset w:val="00"/>
    <w:family w:val="swiss"/>
    <w:pitch w:val="variable"/>
    <w:sig w:usb0="80000287" w:usb1="00000002" w:usb2="00000000" w:usb3="00000000" w:csb0="0000009F" w:csb1="00000000"/>
  </w:font>
  <w:font w:name="Gill Sans Nova">
    <w:panose1 w:val="020B0602020104020203"/>
    <w:charset w:val="00"/>
    <w:family w:val="swiss"/>
    <w:pitch w:val="variable"/>
    <w:sig w:usb0="80000287" w:usb1="00000002"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ellenraster"/>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853"/>
      <w:gridCol w:w="2854"/>
      <w:gridCol w:w="2854"/>
    </w:tblGrid>
    <w:tr w:rsidR="00BC434B" w:rsidRPr="003113BC" w14:paraId="03D03EBF" w14:textId="77777777" w:rsidTr="003113BC">
      <w:tc>
        <w:tcPr>
          <w:tcW w:w="1666" w:type="pct"/>
          <w:vAlign w:val="bottom"/>
        </w:tcPr>
        <w:p w14:paraId="6E92E3A1" w14:textId="7A8FC1C0" w:rsidR="00BC434B" w:rsidRPr="003113BC" w:rsidRDefault="002A124F" w:rsidP="00BC434B">
          <w:pPr>
            <w:pStyle w:val="Fuzeile"/>
            <w:rPr>
              <w:sz w:val="20"/>
            </w:rPr>
          </w:pPr>
          <w:r w:rsidRPr="003113BC">
            <w:rPr>
              <w:sz w:val="20"/>
            </w:rPr>
            <w:t>202</w:t>
          </w:r>
          <w:r w:rsidR="007F112B">
            <w:rPr>
              <w:sz w:val="20"/>
            </w:rPr>
            <w:t>5</w:t>
          </w:r>
          <w:r w:rsidRPr="003113BC">
            <w:rPr>
              <w:sz w:val="20"/>
            </w:rPr>
            <w:t>/2</w:t>
          </w:r>
          <w:r w:rsidR="007F112B">
            <w:rPr>
              <w:sz w:val="20"/>
            </w:rPr>
            <w:t>6</w:t>
          </w:r>
        </w:p>
      </w:tc>
      <w:tc>
        <w:tcPr>
          <w:tcW w:w="1667" w:type="pct"/>
          <w:vAlign w:val="bottom"/>
        </w:tcPr>
        <w:p w14:paraId="143378C0" w14:textId="0A855EB1" w:rsidR="00BC434B" w:rsidRPr="003113BC" w:rsidRDefault="007B698F" w:rsidP="003113BC">
          <w:pPr>
            <w:pStyle w:val="Fuzeile"/>
            <w:jc w:val="center"/>
            <w:rPr>
              <w:sz w:val="20"/>
            </w:rPr>
          </w:pPr>
          <w:r w:rsidRPr="003113BC">
            <w:rPr>
              <w:sz w:val="20"/>
            </w:rPr>
            <w:fldChar w:fldCharType="begin"/>
          </w:r>
          <w:r w:rsidRPr="003113BC">
            <w:rPr>
              <w:sz w:val="20"/>
            </w:rPr>
            <w:instrText xml:space="preserve"> STYLEREF  </w:instrText>
          </w:r>
          <w:r w:rsidR="00E20550" w:rsidRPr="003113BC">
            <w:rPr>
              <w:sz w:val="20"/>
            </w:rPr>
            <w:instrText>Titel_Kurzbericht</w:instrText>
          </w:r>
          <w:r w:rsidR="00AE3FA6" w:rsidRPr="003113BC">
            <w:rPr>
              <w:sz w:val="20"/>
            </w:rPr>
            <w:instrText xml:space="preserve"> </w:instrText>
          </w:r>
          <w:r w:rsidRPr="003113BC">
            <w:rPr>
              <w:sz w:val="20"/>
            </w:rPr>
            <w:instrText xml:space="preserve"> </w:instrText>
          </w:r>
          <w:r w:rsidRPr="003113BC">
            <w:rPr>
              <w:sz w:val="20"/>
            </w:rPr>
            <w:fldChar w:fldCharType="separate"/>
          </w:r>
          <w:r w:rsidR="007F112B">
            <w:rPr>
              <w:sz w:val="20"/>
            </w:rPr>
            <w:t>EVU-Manager CAS-HSG</w:t>
          </w:r>
          <w:r w:rsidRPr="003113BC">
            <w:rPr>
              <w:sz w:val="20"/>
            </w:rPr>
            <w:fldChar w:fldCharType="end"/>
          </w:r>
        </w:p>
      </w:tc>
      <w:tc>
        <w:tcPr>
          <w:tcW w:w="1667" w:type="pct"/>
          <w:vAlign w:val="bottom"/>
        </w:tcPr>
        <w:p w14:paraId="15AC0889" w14:textId="77777777" w:rsidR="00BC434B" w:rsidRPr="003113BC" w:rsidRDefault="00BC434B" w:rsidP="00BC434B">
          <w:pPr>
            <w:pStyle w:val="Fuzeile"/>
            <w:jc w:val="right"/>
            <w:rPr>
              <w:sz w:val="20"/>
            </w:rPr>
          </w:pPr>
          <w:r w:rsidRPr="003113BC">
            <w:rPr>
              <w:sz w:val="20"/>
            </w:rPr>
            <w:fldChar w:fldCharType="begin"/>
          </w:r>
          <w:r w:rsidRPr="003113BC">
            <w:rPr>
              <w:sz w:val="20"/>
            </w:rPr>
            <w:instrText>PAGE   \* MERGEFORMAT</w:instrText>
          </w:r>
          <w:r w:rsidRPr="003113BC">
            <w:rPr>
              <w:sz w:val="20"/>
            </w:rPr>
            <w:fldChar w:fldCharType="separate"/>
          </w:r>
          <w:r w:rsidRPr="003113BC">
            <w:rPr>
              <w:sz w:val="20"/>
            </w:rPr>
            <w:t>I</w:t>
          </w:r>
          <w:r w:rsidRPr="003113BC">
            <w:rPr>
              <w:sz w:val="20"/>
            </w:rPr>
            <w:fldChar w:fldCharType="end"/>
          </w:r>
        </w:p>
      </w:tc>
    </w:tr>
  </w:tbl>
  <w:p w14:paraId="6703EA18" w14:textId="77777777" w:rsidR="00BC434B" w:rsidRPr="003113BC" w:rsidRDefault="00BC434B" w:rsidP="00BC434B">
    <w:pPr>
      <w:pStyle w:val="INVISIBLE"/>
      <w:rPr>
        <w:sz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ellenraster"/>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854"/>
      <w:gridCol w:w="2854"/>
      <w:gridCol w:w="2853"/>
    </w:tblGrid>
    <w:tr w:rsidR="00E5240A" w:rsidRPr="003113BC" w14:paraId="1E442229" w14:textId="77777777" w:rsidTr="003113BC">
      <w:tc>
        <w:tcPr>
          <w:tcW w:w="1667" w:type="pct"/>
          <w:vAlign w:val="bottom"/>
        </w:tcPr>
        <w:p w14:paraId="401B1E3F" w14:textId="4CE0FC26" w:rsidR="00E5240A" w:rsidRPr="003113BC" w:rsidRDefault="002A124F" w:rsidP="00B745C1">
          <w:pPr>
            <w:pStyle w:val="Fuzeile"/>
            <w:rPr>
              <w:sz w:val="20"/>
            </w:rPr>
          </w:pPr>
          <w:r w:rsidRPr="003113BC">
            <w:rPr>
              <w:sz w:val="20"/>
            </w:rPr>
            <w:t>202</w:t>
          </w:r>
          <w:r w:rsidR="007F112B">
            <w:rPr>
              <w:sz w:val="20"/>
            </w:rPr>
            <w:t>5</w:t>
          </w:r>
          <w:r w:rsidRPr="003113BC">
            <w:rPr>
              <w:sz w:val="20"/>
            </w:rPr>
            <w:t>/2</w:t>
          </w:r>
          <w:r w:rsidR="007F112B">
            <w:rPr>
              <w:sz w:val="20"/>
            </w:rPr>
            <w:t>6</w:t>
          </w:r>
        </w:p>
      </w:tc>
      <w:tc>
        <w:tcPr>
          <w:tcW w:w="1667" w:type="pct"/>
          <w:vAlign w:val="bottom"/>
        </w:tcPr>
        <w:p w14:paraId="6B642E8D" w14:textId="1E74368C" w:rsidR="00E5240A" w:rsidRPr="003113BC" w:rsidRDefault="00E5240A" w:rsidP="003113BC">
          <w:pPr>
            <w:pStyle w:val="Fuzeile"/>
            <w:jc w:val="center"/>
            <w:rPr>
              <w:sz w:val="20"/>
            </w:rPr>
          </w:pPr>
          <w:r w:rsidRPr="003113BC">
            <w:rPr>
              <w:sz w:val="20"/>
            </w:rPr>
            <w:fldChar w:fldCharType="begin"/>
          </w:r>
          <w:r w:rsidRPr="003113BC">
            <w:rPr>
              <w:sz w:val="20"/>
            </w:rPr>
            <w:instrText xml:space="preserve"> STYLEREF  Titel_Kurzbericht  </w:instrText>
          </w:r>
          <w:r w:rsidRPr="003113BC">
            <w:rPr>
              <w:sz w:val="20"/>
            </w:rPr>
            <w:fldChar w:fldCharType="separate"/>
          </w:r>
          <w:r w:rsidR="007F112B">
            <w:rPr>
              <w:sz w:val="20"/>
            </w:rPr>
            <w:t>EVU-Manager CAS-HSG</w:t>
          </w:r>
          <w:r w:rsidRPr="003113BC">
            <w:rPr>
              <w:sz w:val="20"/>
            </w:rPr>
            <w:fldChar w:fldCharType="end"/>
          </w:r>
        </w:p>
      </w:tc>
      <w:tc>
        <w:tcPr>
          <w:tcW w:w="1667" w:type="pct"/>
          <w:vAlign w:val="bottom"/>
        </w:tcPr>
        <w:p w14:paraId="7D5AC4FD" w14:textId="77777777" w:rsidR="00E5240A" w:rsidRPr="003113BC" w:rsidRDefault="00E5240A" w:rsidP="00B745C1">
          <w:pPr>
            <w:pStyle w:val="Fuzeile"/>
            <w:jc w:val="right"/>
            <w:rPr>
              <w:sz w:val="20"/>
            </w:rPr>
          </w:pPr>
          <w:r w:rsidRPr="003113BC">
            <w:rPr>
              <w:sz w:val="20"/>
            </w:rPr>
            <w:fldChar w:fldCharType="begin"/>
          </w:r>
          <w:r w:rsidRPr="003113BC">
            <w:rPr>
              <w:sz w:val="20"/>
            </w:rPr>
            <w:instrText>PAGE   \* MERGEFORMAT</w:instrText>
          </w:r>
          <w:r w:rsidRPr="003113BC">
            <w:rPr>
              <w:sz w:val="20"/>
            </w:rPr>
            <w:fldChar w:fldCharType="separate"/>
          </w:r>
          <w:r w:rsidRPr="003113BC">
            <w:rPr>
              <w:sz w:val="20"/>
            </w:rPr>
            <w:t>II</w:t>
          </w:r>
          <w:r w:rsidRPr="003113BC">
            <w:rPr>
              <w:sz w:val="20"/>
            </w:rPr>
            <w:fldChar w:fldCharType="end"/>
          </w:r>
        </w:p>
      </w:tc>
    </w:tr>
  </w:tbl>
  <w:p w14:paraId="36DF494D" w14:textId="77777777" w:rsidR="00E5240A" w:rsidRPr="003113BC" w:rsidRDefault="00E5240A" w:rsidP="00B745C1">
    <w:pPr>
      <w:pStyle w:val="INVISIBLE"/>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63B1E2" w14:textId="77777777" w:rsidR="00CB52FC" w:rsidRDefault="00CB52FC">
      <w:r>
        <w:separator/>
      </w:r>
    </w:p>
  </w:footnote>
  <w:footnote w:type="continuationSeparator" w:id="0">
    <w:p w14:paraId="55B90707" w14:textId="77777777" w:rsidR="00CB52FC" w:rsidRDefault="00CB52FC" w:rsidP="001854CB">
      <w:r>
        <w:separator/>
      </w:r>
    </w:p>
  </w:footnote>
  <w:footnote w:type="continuationNotice" w:id="1">
    <w:p w14:paraId="2404E883" w14:textId="77777777" w:rsidR="00CB52FC" w:rsidRDefault="00CB52FC">
      <w:pPr>
        <w:spacing w:line="240" w:lineRule="auto"/>
      </w:pPr>
    </w:p>
  </w:footnote>
  <w:footnote w:id="2">
    <w:p w14:paraId="0EC8912D" w14:textId="4323647D" w:rsidR="00CB52FC" w:rsidRDefault="00CB52FC">
      <w:pPr>
        <w:pStyle w:val="Funotentext"/>
      </w:pPr>
      <w:r>
        <w:rPr>
          <w:rStyle w:val="Funotenzeichen"/>
        </w:rPr>
        <w:footnoteRef/>
      </w:r>
      <w:r>
        <w:t xml:space="preserve"> Eigene Abbildung, in Anlehnung an: </w:t>
      </w:r>
      <w:r w:rsidRPr="00CB52FC">
        <w:t xml:space="preserve">Consectetur adipiscing elit 2019, </w:t>
      </w:r>
      <w:r>
        <w:t>S.</w:t>
      </w:r>
      <w:r w:rsidRPr="00CB52FC">
        <w:t xml:space="preserve"> 21</w:t>
      </w:r>
      <w:r>
        <w:t>.</w:t>
      </w:r>
    </w:p>
  </w:footnote>
  <w:footnote w:id="3">
    <w:p w14:paraId="1D0AF673" w14:textId="461700C8" w:rsidR="00CB52FC" w:rsidRDefault="00CB52FC">
      <w:pPr>
        <w:pStyle w:val="Funotentext"/>
      </w:pPr>
      <w:r>
        <w:rPr>
          <w:rStyle w:val="Funotenzeichen"/>
        </w:rPr>
        <w:footnoteRef/>
      </w:r>
      <w:r>
        <w:t xml:space="preserve"> Eigene Zusammenstellung, basierend auf: </w:t>
      </w:r>
      <w:r w:rsidRPr="00CB52FC">
        <w:t xml:space="preserve">Vivamus ante tortor 2021, </w:t>
      </w:r>
      <w:r>
        <w:t>S.</w:t>
      </w:r>
      <w:r w:rsidRPr="00CB52FC">
        <w:t xml:space="preserve"> 57</w:t>
      </w:r>
      <w: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73A697" w14:textId="3E828DA5" w:rsidR="00304774" w:rsidRDefault="0059596C">
    <w:r>
      <w:rPr>
        <w:noProof/>
      </w:rPr>
      <w:drawing>
        <wp:anchor distT="0" distB="0" distL="0" distR="0" simplePos="0" relativeHeight="251659264" behindDoc="1" locked="0" layoutInCell="1" allowOverlap="1" wp14:anchorId="3180DADE" wp14:editId="4B430459">
          <wp:simplePos x="0" y="0"/>
          <wp:positionH relativeFrom="page">
            <wp:align>right</wp:align>
          </wp:positionH>
          <wp:positionV relativeFrom="page">
            <wp:align>top</wp:align>
          </wp:positionV>
          <wp:extent cx="7560000" cy="1548000"/>
          <wp:effectExtent l="0" t="0" r="3175" b="0"/>
          <wp:wrapNone/>
          <wp:docPr id="1825859652" name="MainLogo"/>
          <wp:cNvGraphicFramePr/>
          <a:graphic xmlns:a="http://schemas.openxmlformats.org/drawingml/2006/main">
            <a:graphicData uri="http://schemas.openxmlformats.org/drawingml/2006/picture">
              <pic:pic xmlns:pic="http://schemas.openxmlformats.org/drawingml/2006/picture">
                <pic:nvPicPr>
                  <pic:cNvPr id="1825859652" name="MainLogo"/>
                  <pic:cNvPicPr/>
                </pic:nvPicPr>
                <pic:blipFill>
                  <a:blip r:embed="rId1"/>
                  <a:srcRect/>
                  <a:stretch/>
                </pic:blipFill>
                <pic:spPr>
                  <a:xfrm>
                    <a:off x="0" y="0"/>
                    <a:ext cx="7560000" cy="1548000"/>
                  </a:xfrm>
                  <a:prstGeom prst="rect">
                    <a:avLst/>
                  </a:prstGeom>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514889" w14:textId="30E2435A" w:rsidR="0061744F" w:rsidRDefault="007F112B" w:rsidP="0035130D">
    <w:pPr>
      <w:pStyle w:val="Kopfzeile"/>
    </w:pPr>
    <w:sdt>
      <w:sdtPr>
        <w:alias w:val="{{UserProfile.Department.DepartmentName}}"/>
        <w:tag w:val="{&quot;templafy&quot;:{&quot;id&quot;:&quot;4f52575d-3b95-45ac-9aca-0dec74967203&quot;}}"/>
        <w:id w:val="-601495223"/>
        <w:placeholder>
          <w:docPart w:val="0CF94B9AD5864A51B0BF97BA08AFE97B"/>
        </w:placeholder>
      </w:sdtPr>
      <w:sdtEndPr/>
      <w:sdtContent>
        <w:r w:rsidR="00513326">
          <w:t>Universität St.Gallen (HSG)</w:t>
        </w:r>
      </w:sdtContent>
    </w:sdt>
  </w:p>
  <w:p w14:paraId="733EB327" w14:textId="078BF1C0" w:rsidR="00CB52FC" w:rsidRPr="0035130D" w:rsidRDefault="00CB52FC" w:rsidP="0035130D">
    <w:pPr>
      <w:pStyle w:val="Kopfzeile"/>
      <w:rPr>
        <w:spacing w:val="0"/>
      </w:rPr>
    </w:pPr>
    <w:r>
      <w:t xml:space="preserve">Kompetenzzentrum Energy Management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1B741D"/>
    <w:multiLevelType w:val="multilevel"/>
    <w:tmpl w:val="623044BE"/>
    <w:styleLink w:val="UNISGNummerierungberschrift"/>
    <w:lvl w:ilvl="0">
      <w:start w:val="1"/>
      <w:numFmt w:val="none"/>
      <w:pStyle w:val="berschrift1"/>
      <w:lvlText w:val=""/>
      <w:lvlJc w:val="left"/>
      <w:pPr>
        <w:ind w:left="0" w:firstLine="0"/>
      </w:pPr>
      <w:rPr>
        <w:rFonts w:hint="default"/>
      </w:rPr>
    </w:lvl>
    <w:lvl w:ilvl="1">
      <w:start w:val="1"/>
      <w:numFmt w:val="decimal"/>
      <w:lvlRestart w:val="0"/>
      <w:pStyle w:val="berschrift2"/>
      <w:lvlText w:val="%2"/>
      <w:lvlJc w:val="left"/>
      <w:pPr>
        <w:ind w:left="754" w:hanging="754"/>
      </w:pPr>
      <w:rPr>
        <w:rFonts w:hint="default"/>
      </w:rPr>
    </w:lvl>
    <w:lvl w:ilvl="2">
      <w:start w:val="1"/>
      <w:numFmt w:val="decimal"/>
      <w:pStyle w:val="berschrift3"/>
      <w:lvlText w:val="%2.%3"/>
      <w:lvlJc w:val="left"/>
      <w:pPr>
        <w:ind w:left="777" w:hanging="777"/>
      </w:pPr>
      <w:rPr>
        <w:rFonts w:hint="default"/>
      </w:rPr>
    </w:lvl>
    <w:lvl w:ilvl="3">
      <w:start w:val="1"/>
      <w:numFmt w:val="decimal"/>
      <w:pStyle w:val="berschrift4"/>
      <w:lvlText w:val="%2.%3.%4"/>
      <w:lvlJc w:val="left"/>
      <w:pPr>
        <w:ind w:left="800" w:hanging="800"/>
      </w:pPr>
      <w:rPr>
        <w:rFonts w:hint="default"/>
      </w:rPr>
    </w:lvl>
    <w:lvl w:ilvl="4">
      <w:start w:val="1"/>
      <w:numFmt w:val="decimal"/>
      <w:pStyle w:val="berschrift5"/>
      <w:lvlText w:val="%2.%3.%4.%5"/>
      <w:lvlJc w:val="left"/>
      <w:pPr>
        <w:ind w:left="800" w:hanging="800"/>
      </w:pPr>
      <w:rPr>
        <w:rFonts w:hint="default"/>
      </w:rPr>
    </w:lvl>
    <w:lvl w:ilvl="5">
      <w:start w:val="1"/>
      <w:numFmt w:val="none"/>
      <w:lvlText w:val=""/>
      <w:lvlJc w:val="left"/>
      <w:pPr>
        <w:ind w:left="800" w:hanging="800"/>
      </w:pPr>
      <w:rPr>
        <w:rFonts w:hint="default"/>
      </w:rPr>
    </w:lvl>
    <w:lvl w:ilvl="6">
      <w:start w:val="1"/>
      <w:numFmt w:val="none"/>
      <w:lvlText w:val=""/>
      <w:lvlJc w:val="left"/>
      <w:pPr>
        <w:ind w:left="800" w:hanging="800"/>
      </w:pPr>
      <w:rPr>
        <w:rFonts w:hint="default"/>
      </w:rPr>
    </w:lvl>
    <w:lvl w:ilvl="7">
      <w:start w:val="1"/>
      <w:numFmt w:val="none"/>
      <w:lvlText w:val=""/>
      <w:lvlJc w:val="left"/>
      <w:pPr>
        <w:ind w:left="800" w:hanging="800"/>
      </w:pPr>
      <w:rPr>
        <w:rFonts w:hint="default"/>
      </w:rPr>
    </w:lvl>
    <w:lvl w:ilvl="8">
      <w:start w:val="1"/>
      <w:numFmt w:val="none"/>
      <w:lvlText w:val=""/>
      <w:lvlJc w:val="left"/>
      <w:pPr>
        <w:ind w:left="800" w:hanging="800"/>
      </w:pPr>
      <w:rPr>
        <w:rFonts w:hint="default"/>
      </w:rPr>
    </w:lvl>
  </w:abstractNum>
  <w:abstractNum w:abstractNumId="1" w15:restartNumberingAfterBreak="0">
    <w:nsid w:val="3E754254"/>
    <w:multiLevelType w:val="multilevel"/>
    <w:tmpl w:val="080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6DFE6A94"/>
    <w:multiLevelType w:val="multilevel"/>
    <w:tmpl w:val="655A99DC"/>
    <w:styleLink w:val="UNISGAufzhlung"/>
    <w:lvl w:ilvl="0">
      <w:start w:val="1"/>
      <w:numFmt w:val="bullet"/>
      <w:pStyle w:val="Aufzhlung"/>
      <w:lvlText w:val="–"/>
      <w:lvlJc w:val="left"/>
      <w:pPr>
        <w:ind w:left="227" w:hanging="227"/>
      </w:pPr>
      <w:rPr>
        <w:rFonts w:ascii="Calibri" w:hAnsi="Calibri" w:hint="default"/>
      </w:rPr>
    </w:lvl>
    <w:lvl w:ilvl="1">
      <w:start w:val="1"/>
      <w:numFmt w:val="bullet"/>
      <w:lvlText w:val="–"/>
      <w:lvlJc w:val="left"/>
      <w:pPr>
        <w:ind w:left="454" w:hanging="227"/>
      </w:pPr>
      <w:rPr>
        <w:rFonts w:ascii="Calibri" w:hAnsi="Calibri" w:hint="default"/>
      </w:rPr>
    </w:lvl>
    <w:lvl w:ilvl="2">
      <w:start w:val="1"/>
      <w:numFmt w:val="bullet"/>
      <w:lvlText w:val="–"/>
      <w:lvlJc w:val="left"/>
      <w:pPr>
        <w:ind w:left="681" w:hanging="227"/>
      </w:pPr>
      <w:rPr>
        <w:rFonts w:ascii="Calibri" w:hAnsi="Calibri" w:hint="default"/>
      </w:rPr>
    </w:lvl>
    <w:lvl w:ilvl="3">
      <w:start w:val="1"/>
      <w:numFmt w:val="bullet"/>
      <w:lvlText w:val="–"/>
      <w:lvlJc w:val="left"/>
      <w:pPr>
        <w:ind w:left="908" w:hanging="227"/>
      </w:pPr>
      <w:rPr>
        <w:rFonts w:ascii="Calibri" w:hAnsi="Calibri" w:hint="default"/>
      </w:rPr>
    </w:lvl>
    <w:lvl w:ilvl="4">
      <w:start w:val="1"/>
      <w:numFmt w:val="bullet"/>
      <w:lvlText w:val="–"/>
      <w:lvlJc w:val="left"/>
      <w:pPr>
        <w:ind w:left="1135" w:hanging="227"/>
      </w:pPr>
      <w:rPr>
        <w:rFonts w:ascii="Calibri" w:hAnsi="Calibri" w:hint="default"/>
      </w:rPr>
    </w:lvl>
    <w:lvl w:ilvl="5">
      <w:start w:val="1"/>
      <w:numFmt w:val="bullet"/>
      <w:lvlText w:val="–"/>
      <w:lvlJc w:val="left"/>
      <w:pPr>
        <w:ind w:left="1362" w:hanging="227"/>
      </w:pPr>
      <w:rPr>
        <w:rFonts w:ascii="Calibri" w:hAnsi="Calibri" w:hint="default"/>
      </w:rPr>
    </w:lvl>
    <w:lvl w:ilvl="6">
      <w:start w:val="1"/>
      <w:numFmt w:val="bullet"/>
      <w:lvlText w:val="–"/>
      <w:lvlJc w:val="left"/>
      <w:pPr>
        <w:ind w:left="1589" w:hanging="227"/>
      </w:pPr>
      <w:rPr>
        <w:rFonts w:ascii="Calibri" w:hAnsi="Calibri" w:hint="default"/>
      </w:rPr>
    </w:lvl>
    <w:lvl w:ilvl="7">
      <w:start w:val="1"/>
      <w:numFmt w:val="bullet"/>
      <w:lvlText w:val="–"/>
      <w:lvlJc w:val="left"/>
      <w:pPr>
        <w:ind w:left="1816" w:hanging="227"/>
      </w:pPr>
      <w:rPr>
        <w:rFonts w:ascii="Calibri" w:hAnsi="Calibri" w:hint="default"/>
      </w:rPr>
    </w:lvl>
    <w:lvl w:ilvl="8">
      <w:start w:val="1"/>
      <w:numFmt w:val="bullet"/>
      <w:lvlText w:val="–"/>
      <w:lvlJc w:val="left"/>
      <w:pPr>
        <w:ind w:left="2043" w:hanging="227"/>
      </w:pPr>
      <w:rPr>
        <w:rFonts w:ascii="Calibri" w:hAnsi="Calibri" w:hint="default"/>
      </w:rPr>
    </w:lvl>
  </w:abstractNum>
  <w:abstractNum w:abstractNumId="3" w15:restartNumberingAfterBreak="0">
    <w:nsid w:val="7DDC42B8"/>
    <w:multiLevelType w:val="multilevel"/>
    <w:tmpl w:val="3890459C"/>
    <w:styleLink w:val="UNISGNummerierung"/>
    <w:lvl w:ilvl="0">
      <w:start w:val="1"/>
      <w:numFmt w:val="decimal"/>
      <w:pStyle w:val="Nummerierung"/>
      <w:lvlText w:val="%1."/>
      <w:lvlJc w:val="left"/>
      <w:pPr>
        <w:ind w:left="340" w:hanging="340"/>
      </w:pPr>
      <w:rPr>
        <w:rFonts w:hint="default"/>
      </w:rPr>
    </w:lvl>
    <w:lvl w:ilvl="1">
      <w:start w:val="1"/>
      <w:numFmt w:val="decimal"/>
      <w:lvlText w:val="%1.%2."/>
      <w:lvlJc w:val="left"/>
      <w:pPr>
        <w:ind w:left="964" w:hanging="624"/>
      </w:pPr>
      <w:rPr>
        <w:rFonts w:hint="default"/>
      </w:rPr>
    </w:lvl>
    <w:lvl w:ilvl="2">
      <w:start w:val="1"/>
      <w:numFmt w:val="decimal"/>
      <w:lvlText w:val="%1.%2.%3."/>
      <w:lvlJc w:val="left"/>
      <w:pPr>
        <w:ind w:left="1871" w:hanging="907"/>
      </w:pPr>
      <w:rPr>
        <w:rFonts w:hint="default"/>
      </w:rPr>
    </w:lvl>
    <w:lvl w:ilvl="3">
      <w:start w:val="1"/>
      <w:numFmt w:val="none"/>
      <w:lvlText w:val=""/>
      <w:lvlJc w:val="left"/>
      <w:pPr>
        <w:tabs>
          <w:tab w:val="num" w:pos="1871"/>
        </w:tabs>
        <w:ind w:left="1871" w:firstLine="0"/>
      </w:pPr>
      <w:rPr>
        <w:rFonts w:hint="default"/>
      </w:rPr>
    </w:lvl>
    <w:lvl w:ilvl="4">
      <w:start w:val="1"/>
      <w:numFmt w:val="none"/>
      <w:lvlText w:val=""/>
      <w:lvlJc w:val="left"/>
      <w:pPr>
        <w:tabs>
          <w:tab w:val="num" w:pos="1871"/>
        </w:tabs>
        <w:ind w:left="1871" w:firstLine="0"/>
      </w:pPr>
      <w:rPr>
        <w:rFonts w:hint="default"/>
      </w:rPr>
    </w:lvl>
    <w:lvl w:ilvl="5">
      <w:start w:val="1"/>
      <w:numFmt w:val="none"/>
      <w:lvlText w:val=""/>
      <w:lvlJc w:val="left"/>
      <w:pPr>
        <w:ind w:left="1871" w:firstLine="0"/>
      </w:pPr>
      <w:rPr>
        <w:rFonts w:hint="default"/>
      </w:rPr>
    </w:lvl>
    <w:lvl w:ilvl="6">
      <w:start w:val="1"/>
      <w:numFmt w:val="none"/>
      <w:lvlText w:val=""/>
      <w:lvlJc w:val="left"/>
      <w:pPr>
        <w:ind w:left="1871" w:firstLine="0"/>
      </w:pPr>
      <w:rPr>
        <w:rFonts w:hint="default"/>
      </w:rPr>
    </w:lvl>
    <w:lvl w:ilvl="7">
      <w:start w:val="1"/>
      <w:numFmt w:val="none"/>
      <w:lvlText w:val=""/>
      <w:lvlJc w:val="left"/>
      <w:pPr>
        <w:ind w:left="1871" w:firstLine="0"/>
      </w:pPr>
      <w:rPr>
        <w:rFonts w:hint="default"/>
      </w:rPr>
    </w:lvl>
    <w:lvl w:ilvl="8">
      <w:start w:val="1"/>
      <w:numFmt w:val="none"/>
      <w:lvlText w:val=""/>
      <w:lvlJc w:val="left"/>
      <w:pPr>
        <w:ind w:left="1871" w:firstLine="0"/>
      </w:pPr>
      <w:rPr>
        <w:rFonts w:hint="default"/>
      </w:rPr>
    </w:lvl>
  </w:abstractNum>
  <w:num w:numId="1" w16cid:durableId="877663017">
    <w:abstractNumId w:val="2"/>
  </w:num>
  <w:num w:numId="2" w16cid:durableId="147747808">
    <w:abstractNumId w:val="0"/>
  </w:num>
  <w:num w:numId="3" w16cid:durableId="927544200">
    <w:abstractNumId w:val="3"/>
  </w:num>
  <w:num w:numId="4" w16cid:durableId="178777213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D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1"/>
  <w:defaultTabStop w:val="800"/>
  <w:autoHyphenation/>
  <w:hyphenationZone w:val="425"/>
  <w:characterSpacingControl w:val="doNotCompress"/>
  <w:hdrShapeDefaults>
    <o:shapedefaults v:ext="edit" spidmax="2050"/>
  </w:hdrShapeDefaults>
  <w:footnotePr>
    <w:footnote w:id="-1"/>
    <w:footnote w:id="0"/>
    <w:footnote w:id="1"/>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52FC"/>
    <w:rsid w:val="00001B61"/>
    <w:rsid w:val="00012260"/>
    <w:rsid w:val="00014610"/>
    <w:rsid w:val="00017DA5"/>
    <w:rsid w:val="000217A4"/>
    <w:rsid w:val="00025501"/>
    <w:rsid w:val="0003077F"/>
    <w:rsid w:val="00033BBF"/>
    <w:rsid w:val="00035839"/>
    <w:rsid w:val="000402E9"/>
    <w:rsid w:val="0004432D"/>
    <w:rsid w:val="0005380F"/>
    <w:rsid w:val="00054780"/>
    <w:rsid w:val="000549F4"/>
    <w:rsid w:val="00060B7A"/>
    <w:rsid w:val="00065F93"/>
    <w:rsid w:val="0007013E"/>
    <w:rsid w:val="00085F20"/>
    <w:rsid w:val="00087EAC"/>
    <w:rsid w:val="000B7B61"/>
    <w:rsid w:val="000C284A"/>
    <w:rsid w:val="000C5089"/>
    <w:rsid w:val="000C60E1"/>
    <w:rsid w:val="000C73D0"/>
    <w:rsid w:val="000C7ADE"/>
    <w:rsid w:val="000D186F"/>
    <w:rsid w:val="000E2574"/>
    <w:rsid w:val="00100092"/>
    <w:rsid w:val="001036FE"/>
    <w:rsid w:val="001047DF"/>
    <w:rsid w:val="00112E53"/>
    <w:rsid w:val="00113D07"/>
    <w:rsid w:val="00115CFA"/>
    <w:rsid w:val="0011725E"/>
    <w:rsid w:val="00121476"/>
    <w:rsid w:val="00122798"/>
    <w:rsid w:val="00124C96"/>
    <w:rsid w:val="00127624"/>
    <w:rsid w:val="00134AB3"/>
    <w:rsid w:val="00134CF8"/>
    <w:rsid w:val="00141A61"/>
    <w:rsid w:val="00141AA9"/>
    <w:rsid w:val="0014698D"/>
    <w:rsid w:val="00150A1E"/>
    <w:rsid w:val="00153FF8"/>
    <w:rsid w:val="00155ADB"/>
    <w:rsid w:val="0015639D"/>
    <w:rsid w:val="0015662D"/>
    <w:rsid w:val="0015776A"/>
    <w:rsid w:val="00163027"/>
    <w:rsid w:val="00166DB9"/>
    <w:rsid w:val="00172F3F"/>
    <w:rsid w:val="00184F0A"/>
    <w:rsid w:val="001854CB"/>
    <w:rsid w:val="0019673E"/>
    <w:rsid w:val="001A169F"/>
    <w:rsid w:val="001A50E6"/>
    <w:rsid w:val="001A5B0A"/>
    <w:rsid w:val="001B0D72"/>
    <w:rsid w:val="001B1D4C"/>
    <w:rsid w:val="001C420D"/>
    <w:rsid w:val="001D1234"/>
    <w:rsid w:val="001D33E2"/>
    <w:rsid w:val="001D3B96"/>
    <w:rsid w:val="001D3EBA"/>
    <w:rsid w:val="001D4449"/>
    <w:rsid w:val="001D7DED"/>
    <w:rsid w:val="001E33D9"/>
    <w:rsid w:val="001E4A59"/>
    <w:rsid w:val="001E7439"/>
    <w:rsid w:val="001F0B78"/>
    <w:rsid w:val="001F347A"/>
    <w:rsid w:val="001F623A"/>
    <w:rsid w:val="001F6D23"/>
    <w:rsid w:val="00201DB0"/>
    <w:rsid w:val="00202CE8"/>
    <w:rsid w:val="00204142"/>
    <w:rsid w:val="00205F99"/>
    <w:rsid w:val="00206FB3"/>
    <w:rsid w:val="0021183C"/>
    <w:rsid w:val="002121D3"/>
    <w:rsid w:val="00213188"/>
    <w:rsid w:val="00230D7A"/>
    <w:rsid w:val="002354FE"/>
    <w:rsid w:val="00246D5E"/>
    <w:rsid w:val="00251827"/>
    <w:rsid w:val="00255003"/>
    <w:rsid w:val="0026281C"/>
    <w:rsid w:val="00263D9E"/>
    <w:rsid w:val="002655B8"/>
    <w:rsid w:val="002747F3"/>
    <w:rsid w:val="0027548C"/>
    <w:rsid w:val="0027608B"/>
    <w:rsid w:val="002760F8"/>
    <w:rsid w:val="00285756"/>
    <w:rsid w:val="00287FA0"/>
    <w:rsid w:val="002A124F"/>
    <w:rsid w:val="002A4126"/>
    <w:rsid w:val="002A6389"/>
    <w:rsid w:val="002B790D"/>
    <w:rsid w:val="002C05D0"/>
    <w:rsid w:val="002C6731"/>
    <w:rsid w:val="002D58B4"/>
    <w:rsid w:val="002E2ECE"/>
    <w:rsid w:val="002E41D7"/>
    <w:rsid w:val="002E5B06"/>
    <w:rsid w:val="002E6961"/>
    <w:rsid w:val="00301C83"/>
    <w:rsid w:val="00304774"/>
    <w:rsid w:val="00310DA7"/>
    <w:rsid w:val="003113BC"/>
    <w:rsid w:val="00317B1B"/>
    <w:rsid w:val="00323743"/>
    <w:rsid w:val="003278FB"/>
    <w:rsid w:val="00330684"/>
    <w:rsid w:val="00332090"/>
    <w:rsid w:val="00351024"/>
    <w:rsid w:val="0035130D"/>
    <w:rsid w:val="003550B6"/>
    <w:rsid w:val="0036205C"/>
    <w:rsid w:val="00364319"/>
    <w:rsid w:val="00371865"/>
    <w:rsid w:val="0037225F"/>
    <w:rsid w:val="00382516"/>
    <w:rsid w:val="003827D6"/>
    <w:rsid w:val="00382BBC"/>
    <w:rsid w:val="003902B0"/>
    <w:rsid w:val="003967CE"/>
    <w:rsid w:val="003A58BE"/>
    <w:rsid w:val="003A662E"/>
    <w:rsid w:val="003A66B1"/>
    <w:rsid w:val="003B0144"/>
    <w:rsid w:val="003B1CC8"/>
    <w:rsid w:val="003B1F20"/>
    <w:rsid w:val="003B715A"/>
    <w:rsid w:val="003B7FB0"/>
    <w:rsid w:val="003D1E60"/>
    <w:rsid w:val="003D3FEF"/>
    <w:rsid w:val="003D7641"/>
    <w:rsid w:val="003E46BF"/>
    <w:rsid w:val="003F454C"/>
    <w:rsid w:val="003F4F1B"/>
    <w:rsid w:val="003F5762"/>
    <w:rsid w:val="004018F4"/>
    <w:rsid w:val="00405CC6"/>
    <w:rsid w:val="00407F2E"/>
    <w:rsid w:val="00414F26"/>
    <w:rsid w:val="0041596D"/>
    <w:rsid w:val="00422623"/>
    <w:rsid w:val="00422F79"/>
    <w:rsid w:val="00423C5F"/>
    <w:rsid w:val="0042553C"/>
    <w:rsid w:val="004257FC"/>
    <w:rsid w:val="00432C25"/>
    <w:rsid w:val="00435C26"/>
    <w:rsid w:val="00443383"/>
    <w:rsid w:val="00443C7B"/>
    <w:rsid w:val="00453637"/>
    <w:rsid w:val="00454DFF"/>
    <w:rsid w:val="00456F4F"/>
    <w:rsid w:val="004640B0"/>
    <w:rsid w:val="00464C8E"/>
    <w:rsid w:val="0047141A"/>
    <w:rsid w:val="00473974"/>
    <w:rsid w:val="00485964"/>
    <w:rsid w:val="004911B5"/>
    <w:rsid w:val="004A0FA9"/>
    <w:rsid w:val="004B7277"/>
    <w:rsid w:val="004B76C0"/>
    <w:rsid w:val="004C1F9A"/>
    <w:rsid w:val="004C22A8"/>
    <w:rsid w:val="004C2702"/>
    <w:rsid w:val="004C562C"/>
    <w:rsid w:val="004D1F6C"/>
    <w:rsid w:val="004D2459"/>
    <w:rsid w:val="004F3963"/>
    <w:rsid w:val="005001C7"/>
    <w:rsid w:val="00513326"/>
    <w:rsid w:val="00517A52"/>
    <w:rsid w:val="00524638"/>
    <w:rsid w:val="00526E16"/>
    <w:rsid w:val="005303A9"/>
    <w:rsid w:val="0053121E"/>
    <w:rsid w:val="00533B7B"/>
    <w:rsid w:val="00540C33"/>
    <w:rsid w:val="00550238"/>
    <w:rsid w:val="00554599"/>
    <w:rsid w:val="00563884"/>
    <w:rsid w:val="005736EC"/>
    <w:rsid w:val="00585365"/>
    <w:rsid w:val="0059175D"/>
    <w:rsid w:val="0059596C"/>
    <w:rsid w:val="0059610C"/>
    <w:rsid w:val="005A51AE"/>
    <w:rsid w:val="005B1CB0"/>
    <w:rsid w:val="005B3136"/>
    <w:rsid w:val="005B4322"/>
    <w:rsid w:val="005B5A4F"/>
    <w:rsid w:val="005B74C5"/>
    <w:rsid w:val="005C68F3"/>
    <w:rsid w:val="005D2918"/>
    <w:rsid w:val="005D669F"/>
    <w:rsid w:val="005E070A"/>
    <w:rsid w:val="005E4674"/>
    <w:rsid w:val="005E6DD5"/>
    <w:rsid w:val="005F0DFB"/>
    <w:rsid w:val="005F2ABF"/>
    <w:rsid w:val="005F60F1"/>
    <w:rsid w:val="005F76D4"/>
    <w:rsid w:val="006046A9"/>
    <w:rsid w:val="0060473B"/>
    <w:rsid w:val="0061588A"/>
    <w:rsid w:val="00616FD1"/>
    <w:rsid w:val="0061744F"/>
    <w:rsid w:val="00626E66"/>
    <w:rsid w:val="00627FDB"/>
    <w:rsid w:val="00632FC4"/>
    <w:rsid w:val="00634E02"/>
    <w:rsid w:val="00641659"/>
    <w:rsid w:val="006431E8"/>
    <w:rsid w:val="0064682B"/>
    <w:rsid w:val="00650072"/>
    <w:rsid w:val="00655B96"/>
    <w:rsid w:val="006621E1"/>
    <w:rsid w:val="006672D9"/>
    <w:rsid w:val="006678B1"/>
    <w:rsid w:val="00671B3A"/>
    <w:rsid w:val="00672E11"/>
    <w:rsid w:val="00674C98"/>
    <w:rsid w:val="00684606"/>
    <w:rsid w:val="0069491C"/>
    <w:rsid w:val="00695883"/>
    <w:rsid w:val="006A20E9"/>
    <w:rsid w:val="006A4D06"/>
    <w:rsid w:val="006C4DCC"/>
    <w:rsid w:val="006D6958"/>
    <w:rsid w:val="006E25F7"/>
    <w:rsid w:val="006F260E"/>
    <w:rsid w:val="006F3268"/>
    <w:rsid w:val="007034FD"/>
    <w:rsid w:val="007075DD"/>
    <w:rsid w:val="00707AAD"/>
    <w:rsid w:val="0071554F"/>
    <w:rsid w:val="007169CA"/>
    <w:rsid w:val="00717E19"/>
    <w:rsid w:val="00721CC3"/>
    <w:rsid w:val="0072775D"/>
    <w:rsid w:val="00731EDC"/>
    <w:rsid w:val="007333A2"/>
    <w:rsid w:val="00740FFE"/>
    <w:rsid w:val="00742542"/>
    <w:rsid w:val="0074320E"/>
    <w:rsid w:val="0074570B"/>
    <w:rsid w:val="00747122"/>
    <w:rsid w:val="00751183"/>
    <w:rsid w:val="00752B8B"/>
    <w:rsid w:val="0075506A"/>
    <w:rsid w:val="00760034"/>
    <w:rsid w:val="00761141"/>
    <w:rsid w:val="00761B48"/>
    <w:rsid w:val="00761BC6"/>
    <w:rsid w:val="00776275"/>
    <w:rsid w:val="00780C78"/>
    <w:rsid w:val="00784169"/>
    <w:rsid w:val="00784FE3"/>
    <w:rsid w:val="007A3B3E"/>
    <w:rsid w:val="007A3F09"/>
    <w:rsid w:val="007A538C"/>
    <w:rsid w:val="007A69A9"/>
    <w:rsid w:val="007B005A"/>
    <w:rsid w:val="007B61C5"/>
    <w:rsid w:val="007B698F"/>
    <w:rsid w:val="007C4E71"/>
    <w:rsid w:val="007C6504"/>
    <w:rsid w:val="007D7A16"/>
    <w:rsid w:val="007E3414"/>
    <w:rsid w:val="007F112B"/>
    <w:rsid w:val="007F3142"/>
    <w:rsid w:val="007F34E2"/>
    <w:rsid w:val="007F49A2"/>
    <w:rsid w:val="00810C58"/>
    <w:rsid w:val="00815645"/>
    <w:rsid w:val="00815999"/>
    <w:rsid w:val="00822D71"/>
    <w:rsid w:val="008250B0"/>
    <w:rsid w:val="0083450A"/>
    <w:rsid w:val="0084627C"/>
    <w:rsid w:val="00852F7A"/>
    <w:rsid w:val="00854656"/>
    <w:rsid w:val="00855006"/>
    <w:rsid w:val="00866E25"/>
    <w:rsid w:val="0087099D"/>
    <w:rsid w:val="00874799"/>
    <w:rsid w:val="0087676C"/>
    <w:rsid w:val="0088238F"/>
    <w:rsid w:val="008868F9"/>
    <w:rsid w:val="008974EC"/>
    <w:rsid w:val="008A1EAA"/>
    <w:rsid w:val="008B0307"/>
    <w:rsid w:val="008B180E"/>
    <w:rsid w:val="008B2F0E"/>
    <w:rsid w:val="008B3FFB"/>
    <w:rsid w:val="008B4B27"/>
    <w:rsid w:val="008B63A9"/>
    <w:rsid w:val="008C0942"/>
    <w:rsid w:val="008D297A"/>
    <w:rsid w:val="008D705A"/>
    <w:rsid w:val="008E0103"/>
    <w:rsid w:val="008E1FBF"/>
    <w:rsid w:val="008E2CBD"/>
    <w:rsid w:val="008F09C9"/>
    <w:rsid w:val="008F243B"/>
    <w:rsid w:val="008F7724"/>
    <w:rsid w:val="008F7D8F"/>
    <w:rsid w:val="00902113"/>
    <w:rsid w:val="00903230"/>
    <w:rsid w:val="009047C4"/>
    <w:rsid w:val="009118AC"/>
    <w:rsid w:val="00912B07"/>
    <w:rsid w:val="0091476B"/>
    <w:rsid w:val="009215A5"/>
    <w:rsid w:val="009218AD"/>
    <w:rsid w:val="0092421C"/>
    <w:rsid w:val="00931AFD"/>
    <w:rsid w:val="00941188"/>
    <w:rsid w:val="00950A8C"/>
    <w:rsid w:val="009510DB"/>
    <w:rsid w:val="00951DC4"/>
    <w:rsid w:val="00955A18"/>
    <w:rsid w:val="00964A3F"/>
    <w:rsid w:val="00970353"/>
    <w:rsid w:val="0097167B"/>
    <w:rsid w:val="009722D1"/>
    <w:rsid w:val="009844F1"/>
    <w:rsid w:val="00985BA0"/>
    <w:rsid w:val="00987D31"/>
    <w:rsid w:val="00995414"/>
    <w:rsid w:val="009A07C5"/>
    <w:rsid w:val="009A0F9B"/>
    <w:rsid w:val="009A2829"/>
    <w:rsid w:val="009A3725"/>
    <w:rsid w:val="009A44BA"/>
    <w:rsid w:val="009B3C03"/>
    <w:rsid w:val="009C192F"/>
    <w:rsid w:val="009C1A67"/>
    <w:rsid w:val="009C1F78"/>
    <w:rsid w:val="009C4261"/>
    <w:rsid w:val="009C450B"/>
    <w:rsid w:val="009C7EDE"/>
    <w:rsid w:val="009E1D95"/>
    <w:rsid w:val="009F061A"/>
    <w:rsid w:val="00A0058C"/>
    <w:rsid w:val="00A021EC"/>
    <w:rsid w:val="00A071E9"/>
    <w:rsid w:val="00A10252"/>
    <w:rsid w:val="00A13711"/>
    <w:rsid w:val="00A2543D"/>
    <w:rsid w:val="00A310C1"/>
    <w:rsid w:val="00A377A4"/>
    <w:rsid w:val="00A4113A"/>
    <w:rsid w:val="00A41B36"/>
    <w:rsid w:val="00A4279D"/>
    <w:rsid w:val="00A4683E"/>
    <w:rsid w:val="00A525CE"/>
    <w:rsid w:val="00A537FE"/>
    <w:rsid w:val="00A54E24"/>
    <w:rsid w:val="00A57B51"/>
    <w:rsid w:val="00A57EDC"/>
    <w:rsid w:val="00A67084"/>
    <w:rsid w:val="00A72D5D"/>
    <w:rsid w:val="00A74579"/>
    <w:rsid w:val="00A903B7"/>
    <w:rsid w:val="00AA0E74"/>
    <w:rsid w:val="00AA1F94"/>
    <w:rsid w:val="00AA25D6"/>
    <w:rsid w:val="00AA39CE"/>
    <w:rsid w:val="00AA5BF2"/>
    <w:rsid w:val="00AA5D59"/>
    <w:rsid w:val="00AA7B1A"/>
    <w:rsid w:val="00AB16B2"/>
    <w:rsid w:val="00AB71EF"/>
    <w:rsid w:val="00AB7860"/>
    <w:rsid w:val="00AC4BCB"/>
    <w:rsid w:val="00AC6798"/>
    <w:rsid w:val="00AD0CF6"/>
    <w:rsid w:val="00AE36F8"/>
    <w:rsid w:val="00AE3FA6"/>
    <w:rsid w:val="00AE54EA"/>
    <w:rsid w:val="00AF60F1"/>
    <w:rsid w:val="00B0272A"/>
    <w:rsid w:val="00B073B6"/>
    <w:rsid w:val="00B149F4"/>
    <w:rsid w:val="00B156C5"/>
    <w:rsid w:val="00B2260D"/>
    <w:rsid w:val="00B2386F"/>
    <w:rsid w:val="00B24118"/>
    <w:rsid w:val="00B2528A"/>
    <w:rsid w:val="00B25E01"/>
    <w:rsid w:val="00B305BA"/>
    <w:rsid w:val="00B370B9"/>
    <w:rsid w:val="00B44709"/>
    <w:rsid w:val="00B52E90"/>
    <w:rsid w:val="00B541FB"/>
    <w:rsid w:val="00B5621C"/>
    <w:rsid w:val="00B566B0"/>
    <w:rsid w:val="00B61B17"/>
    <w:rsid w:val="00B648E7"/>
    <w:rsid w:val="00B72284"/>
    <w:rsid w:val="00B745C1"/>
    <w:rsid w:val="00B7744D"/>
    <w:rsid w:val="00B81D14"/>
    <w:rsid w:val="00B83CEB"/>
    <w:rsid w:val="00B85410"/>
    <w:rsid w:val="00B85569"/>
    <w:rsid w:val="00B85A44"/>
    <w:rsid w:val="00B85F97"/>
    <w:rsid w:val="00B929F8"/>
    <w:rsid w:val="00BA1AB7"/>
    <w:rsid w:val="00BA2277"/>
    <w:rsid w:val="00BB5C11"/>
    <w:rsid w:val="00BC00DF"/>
    <w:rsid w:val="00BC04AD"/>
    <w:rsid w:val="00BC2455"/>
    <w:rsid w:val="00BC3775"/>
    <w:rsid w:val="00BC434B"/>
    <w:rsid w:val="00BC4C79"/>
    <w:rsid w:val="00BD290D"/>
    <w:rsid w:val="00BD2AB1"/>
    <w:rsid w:val="00BD2C73"/>
    <w:rsid w:val="00BD4261"/>
    <w:rsid w:val="00BD5439"/>
    <w:rsid w:val="00BE0EDC"/>
    <w:rsid w:val="00BE2D74"/>
    <w:rsid w:val="00BF2D3D"/>
    <w:rsid w:val="00C01EEC"/>
    <w:rsid w:val="00C10C95"/>
    <w:rsid w:val="00C12AA8"/>
    <w:rsid w:val="00C14800"/>
    <w:rsid w:val="00C1610D"/>
    <w:rsid w:val="00C165B2"/>
    <w:rsid w:val="00C25040"/>
    <w:rsid w:val="00C25805"/>
    <w:rsid w:val="00C3335D"/>
    <w:rsid w:val="00C379C2"/>
    <w:rsid w:val="00C41DFE"/>
    <w:rsid w:val="00C42987"/>
    <w:rsid w:val="00C43624"/>
    <w:rsid w:val="00C4441D"/>
    <w:rsid w:val="00C470E4"/>
    <w:rsid w:val="00C47735"/>
    <w:rsid w:val="00C50217"/>
    <w:rsid w:val="00C51D49"/>
    <w:rsid w:val="00C52825"/>
    <w:rsid w:val="00C56165"/>
    <w:rsid w:val="00C763EE"/>
    <w:rsid w:val="00C7654E"/>
    <w:rsid w:val="00C80084"/>
    <w:rsid w:val="00C916F2"/>
    <w:rsid w:val="00C97E49"/>
    <w:rsid w:val="00CA4C78"/>
    <w:rsid w:val="00CB36B5"/>
    <w:rsid w:val="00CB52FC"/>
    <w:rsid w:val="00CB623F"/>
    <w:rsid w:val="00CB67E5"/>
    <w:rsid w:val="00CB6F93"/>
    <w:rsid w:val="00CC2E74"/>
    <w:rsid w:val="00CC5177"/>
    <w:rsid w:val="00CD04F3"/>
    <w:rsid w:val="00CE323B"/>
    <w:rsid w:val="00CE765D"/>
    <w:rsid w:val="00CF23C8"/>
    <w:rsid w:val="00D05182"/>
    <w:rsid w:val="00D05E49"/>
    <w:rsid w:val="00D14B20"/>
    <w:rsid w:val="00D1602B"/>
    <w:rsid w:val="00D240F5"/>
    <w:rsid w:val="00D272E4"/>
    <w:rsid w:val="00D27D86"/>
    <w:rsid w:val="00D311D0"/>
    <w:rsid w:val="00D3383F"/>
    <w:rsid w:val="00D34A00"/>
    <w:rsid w:val="00D34B10"/>
    <w:rsid w:val="00D4170B"/>
    <w:rsid w:val="00D441D3"/>
    <w:rsid w:val="00D47139"/>
    <w:rsid w:val="00D67C24"/>
    <w:rsid w:val="00D67D44"/>
    <w:rsid w:val="00D77D70"/>
    <w:rsid w:val="00D81B14"/>
    <w:rsid w:val="00D9370F"/>
    <w:rsid w:val="00D97518"/>
    <w:rsid w:val="00DA2167"/>
    <w:rsid w:val="00DB1D28"/>
    <w:rsid w:val="00DB218E"/>
    <w:rsid w:val="00DB5C50"/>
    <w:rsid w:val="00DB6A2E"/>
    <w:rsid w:val="00DD0762"/>
    <w:rsid w:val="00DD0E10"/>
    <w:rsid w:val="00DD427E"/>
    <w:rsid w:val="00DD6A5D"/>
    <w:rsid w:val="00DF382D"/>
    <w:rsid w:val="00DF4183"/>
    <w:rsid w:val="00E02C69"/>
    <w:rsid w:val="00E046AA"/>
    <w:rsid w:val="00E04F3D"/>
    <w:rsid w:val="00E07E10"/>
    <w:rsid w:val="00E10D3F"/>
    <w:rsid w:val="00E14BE9"/>
    <w:rsid w:val="00E20550"/>
    <w:rsid w:val="00E374C2"/>
    <w:rsid w:val="00E46993"/>
    <w:rsid w:val="00E47DD6"/>
    <w:rsid w:val="00E5240A"/>
    <w:rsid w:val="00E525E5"/>
    <w:rsid w:val="00E553BA"/>
    <w:rsid w:val="00E57714"/>
    <w:rsid w:val="00E63B28"/>
    <w:rsid w:val="00E65DC5"/>
    <w:rsid w:val="00E71787"/>
    <w:rsid w:val="00E82E72"/>
    <w:rsid w:val="00E84CAB"/>
    <w:rsid w:val="00E8677F"/>
    <w:rsid w:val="00E915DD"/>
    <w:rsid w:val="00E954F4"/>
    <w:rsid w:val="00E956C7"/>
    <w:rsid w:val="00E956D2"/>
    <w:rsid w:val="00E95F56"/>
    <w:rsid w:val="00E97A02"/>
    <w:rsid w:val="00EA2893"/>
    <w:rsid w:val="00EA433C"/>
    <w:rsid w:val="00EB1B69"/>
    <w:rsid w:val="00EB3063"/>
    <w:rsid w:val="00EB6DF7"/>
    <w:rsid w:val="00EC18FB"/>
    <w:rsid w:val="00EC245B"/>
    <w:rsid w:val="00EC6B4E"/>
    <w:rsid w:val="00ED0547"/>
    <w:rsid w:val="00ED155C"/>
    <w:rsid w:val="00ED3C81"/>
    <w:rsid w:val="00ED518F"/>
    <w:rsid w:val="00EE04E6"/>
    <w:rsid w:val="00EE1460"/>
    <w:rsid w:val="00EE1C38"/>
    <w:rsid w:val="00EE4325"/>
    <w:rsid w:val="00EF257D"/>
    <w:rsid w:val="00EF4697"/>
    <w:rsid w:val="00F01782"/>
    <w:rsid w:val="00F06F67"/>
    <w:rsid w:val="00F13AAD"/>
    <w:rsid w:val="00F15D70"/>
    <w:rsid w:val="00F17CCE"/>
    <w:rsid w:val="00F209A2"/>
    <w:rsid w:val="00F214CF"/>
    <w:rsid w:val="00F21D00"/>
    <w:rsid w:val="00F245C0"/>
    <w:rsid w:val="00F261FA"/>
    <w:rsid w:val="00F37363"/>
    <w:rsid w:val="00F45A82"/>
    <w:rsid w:val="00F5194E"/>
    <w:rsid w:val="00F51D88"/>
    <w:rsid w:val="00F548CE"/>
    <w:rsid w:val="00F55916"/>
    <w:rsid w:val="00F73A6A"/>
    <w:rsid w:val="00F76C57"/>
    <w:rsid w:val="00F85A43"/>
    <w:rsid w:val="00F85E18"/>
    <w:rsid w:val="00F90E52"/>
    <w:rsid w:val="00F929FF"/>
    <w:rsid w:val="00F944CE"/>
    <w:rsid w:val="00F97CEE"/>
    <w:rsid w:val="00FA2470"/>
    <w:rsid w:val="00FA28C9"/>
    <w:rsid w:val="00FA47EC"/>
    <w:rsid w:val="00FA5759"/>
    <w:rsid w:val="00FA701D"/>
    <w:rsid w:val="00FB49F5"/>
    <w:rsid w:val="00FB508E"/>
    <w:rsid w:val="00FB5848"/>
    <w:rsid w:val="00FB7538"/>
    <w:rsid w:val="00FC4F9B"/>
    <w:rsid w:val="00FC599F"/>
    <w:rsid w:val="00FC7786"/>
    <w:rsid w:val="00FD2F5E"/>
    <w:rsid w:val="00FD3681"/>
    <w:rsid w:val="00FD4B96"/>
    <w:rsid w:val="00FD50B9"/>
    <w:rsid w:val="00FE090B"/>
    <w:rsid w:val="00FE0C45"/>
    <w:rsid w:val="00FE56AC"/>
    <w:rsid w:val="00FE5D8F"/>
    <w:rsid w:val="00FF08EA"/>
    <w:rsid w:val="00FF564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B41A692"/>
  <w15:docId w15:val="{846B4956-C72C-4BAE-88F8-3950F3A16C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de-DE" w:eastAsia="en-US" w:bidi="ar-SA"/>
      </w:rPr>
    </w:rPrDefault>
    <w:pPrDefault>
      <w:pPr>
        <w:spacing w:after="120" w:line="240" w:lineRule="atLeast"/>
      </w:pPr>
    </w:pPrDefault>
  </w:docDefaults>
  <w:latentStyles w:defLockedState="0" w:defUIPriority="99" w:defSemiHidden="0" w:defUnhideWhenUsed="0" w:defQFormat="0" w:count="376">
    <w:lsdException w:name="Normal" w:uiPriority="0" w:qFormat="1"/>
    <w:lsdException w:name="heading 1" w:uiPriority="19" w:qFormat="1"/>
    <w:lsdException w:name="heading 2" w:uiPriority="19" w:qFormat="1"/>
    <w:lsdException w:name="heading 3" w:uiPriority="19" w:qFormat="1"/>
    <w:lsdException w:name="heading 4" w:uiPriority="19" w:qFormat="1"/>
    <w:lsdException w:name="heading 5" w:uiPriority="19" w:qFormat="1"/>
    <w:lsdException w:name="heading 6" w:uiPriority="19" w:qFormat="1"/>
    <w:lsdException w:name="heading 7" w:uiPriority="19" w:qFormat="1"/>
    <w:lsdException w:name="heading 8" w:uiPriority="19" w:qFormat="1"/>
    <w:lsdException w:name="heading 9" w:uiPriority="19" w:qFormat="1"/>
    <w:lsdException w:name="index 1" w:semiHidden="1" w:unhideWhenUsed="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uiPriority="16"/>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qFormat="1"/>
    <w:lsdException w:name="table of figures" w:semiHidden="1"/>
    <w:lsdException w:name="envelope address" w:semiHidden="1" w:unhideWhenUsed="1"/>
    <w:lsdException w:name="envelope return" w:uiPriority="3"/>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4"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1" w:qFormat="1"/>
    <w:lsdException w:name="Emphasis" w:semiHidden="1" w:uiPriority="29"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29" w:qFormat="1"/>
    <w:lsdException w:name="Quote" w:semiHidden="1" w:uiPriority="29" w:qFormat="1"/>
    <w:lsdException w:name="Intense Quote" w:semiHidden="1" w:uiPriority="2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29" w:qFormat="1"/>
    <w:lsdException w:name="Intense Emphasis" w:semiHidden="1" w:uiPriority="29" w:qFormat="1"/>
    <w:lsdException w:name="Subtle Reference" w:semiHidden="1" w:uiPriority="29" w:qFormat="1"/>
    <w:lsdException w:name="Intense Reference" w:semiHidden="1" w:uiPriority="29" w:qFormat="1"/>
    <w:lsdException w:name="Book Title" w:semiHidden="1" w:uiPriority="29" w:qFormat="1"/>
    <w:lsdException w:name="Bibliography" w:semiHidden="1" w:uiPriority="37"/>
    <w:lsdException w:name="TOC Heading" w:uiPriority="39"/>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uiPriority w:val="2"/>
    <w:qFormat/>
    <w:rsid w:val="003B1CC8"/>
    <w:pPr>
      <w:spacing w:after="0" w:line="308" w:lineRule="atLeast"/>
    </w:pPr>
    <w:rPr>
      <w:lang w:val="de-CH"/>
    </w:rPr>
  </w:style>
  <w:style w:type="paragraph" w:styleId="berschrift1">
    <w:name w:val="heading 1"/>
    <w:basedOn w:val="Standard"/>
    <w:next w:val="Standard"/>
    <w:link w:val="berschrift1Zchn"/>
    <w:uiPriority w:val="17"/>
    <w:qFormat/>
    <w:rsid w:val="005736EC"/>
    <w:pPr>
      <w:keepNext/>
      <w:keepLines/>
      <w:numPr>
        <w:numId w:val="2"/>
      </w:numPr>
      <w:spacing w:before="600" w:line="240" w:lineRule="auto"/>
      <w:outlineLvl w:val="0"/>
    </w:pPr>
    <w:rPr>
      <w:rFonts w:asciiTheme="majorHAnsi" w:eastAsiaTheme="majorEastAsia" w:hAnsiTheme="majorHAnsi" w:cstheme="majorBidi"/>
      <w:sz w:val="60"/>
      <w:szCs w:val="32"/>
    </w:rPr>
  </w:style>
  <w:style w:type="paragraph" w:styleId="berschrift2">
    <w:name w:val="heading 2"/>
    <w:basedOn w:val="Standard"/>
    <w:next w:val="Standard"/>
    <w:link w:val="berschrift2Zchn"/>
    <w:uiPriority w:val="17"/>
    <w:qFormat/>
    <w:rsid w:val="00C25805"/>
    <w:pPr>
      <w:keepNext/>
      <w:keepLines/>
      <w:pageBreakBefore/>
      <w:numPr>
        <w:ilvl w:val="1"/>
        <w:numId w:val="2"/>
      </w:numPr>
      <w:spacing w:line="240" w:lineRule="auto"/>
      <w:outlineLvl w:val="1"/>
    </w:pPr>
    <w:rPr>
      <w:rFonts w:asciiTheme="majorHAnsi" w:eastAsiaTheme="majorEastAsia" w:hAnsiTheme="majorHAnsi" w:cstheme="majorBidi"/>
      <w:sz w:val="60"/>
      <w:szCs w:val="60"/>
    </w:rPr>
  </w:style>
  <w:style w:type="paragraph" w:styleId="berschrift3">
    <w:name w:val="heading 3"/>
    <w:basedOn w:val="Standard"/>
    <w:next w:val="Standard"/>
    <w:link w:val="berschrift3Zchn"/>
    <w:uiPriority w:val="17"/>
    <w:qFormat/>
    <w:rsid w:val="00EC245B"/>
    <w:pPr>
      <w:keepNext/>
      <w:keepLines/>
      <w:numPr>
        <w:ilvl w:val="2"/>
        <w:numId w:val="2"/>
      </w:numPr>
      <w:spacing w:before="600" w:line="240" w:lineRule="auto"/>
      <w:outlineLvl w:val="2"/>
    </w:pPr>
    <w:rPr>
      <w:rFonts w:asciiTheme="majorHAnsi" w:eastAsiaTheme="majorEastAsia" w:hAnsiTheme="majorHAnsi" w:cstheme="majorBidi"/>
      <w:sz w:val="32"/>
      <w:szCs w:val="32"/>
    </w:rPr>
  </w:style>
  <w:style w:type="paragraph" w:styleId="berschrift4">
    <w:name w:val="heading 4"/>
    <w:basedOn w:val="Standard"/>
    <w:next w:val="Standard"/>
    <w:link w:val="berschrift4Zchn"/>
    <w:uiPriority w:val="17"/>
    <w:qFormat/>
    <w:rsid w:val="00287FA0"/>
    <w:pPr>
      <w:keepNext/>
      <w:keepLines/>
      <w:numPr>
        <w:ilvl w:val="3"/>
        <w:numId w:val="2"/>
      </w:numPr>
      <w:spacing w:before="300" w:line="240" w:lineRule="auto"/>
      <w:outlineLvl w:val="3"/>
    </w:pPr>
    <w:rPr>
      <w:rFonts w:asciiTheme="majorHAnsi" w:eastAsiaTheme="majorEastAsia" w:hAnsiTheme="majorHAnsi" w:cstheme="majorBidi"/>
      <w:iCs/>
      <w:sz w:val="24"/>
      <w:szCs w:val="24"/>
    </w:rPr>
  </w:style>
  <w:style w:type="paragraph" w:styleId="berschrift5">
    <w:name w:val="heading 5"/>
    <w:basedOn w:val="Standard"/>
    <w:next w:val="Standard"/>
    <w:link w:val="berschrift5Zchn"/>
    <w:uiPriority w:val="17"/>
    <w:qFormat/>
    <w:rsid w:val="00287FA0"/>
    <w:pPr>
      <w:keepNext/>
      <w:keepLines/>
      <w:numPr>
        <w:ilvl w:val="4"/>
        <w:numId w:val="2"/>
      </w:numPr>
      <w:spacing w:before="300" w:line="240" w:lineRule="auto"/>
      <w:outlineLvl w:val="4"/>
    </w:pPr>
    <w:rPr>
      <w:rFonts w:asciiTheme="majorHAnsi" w:eastAsiaTheme="majorEastAsia" w:hAnsiTheme="majorHAnsi" w:cstheme="majorBidi"/>
      <w:sz w:val="24"/>
      <w:szCs w:val="24"/>
    </w:rPr>
  </w:style>
  <w:style w:type="paragraph" w:styleId="berschrift6">
    <w:name w:val="heading 6"/>
    <w:basedOn w:val="Standard"/>
    <w:next w:val="Standard"/>
    <w:link w:val="berschrift6Zchn"/>
    <w:uiPriority w:val="17"/>
    <w:qFormat/>
    <w:rsid w:val="00C25805"/>
    <w:pPr>
      <w:keepNext/>
      <w:keepLines/>
      <w:spacing w:before="600" w:line="240" w:lineRule="auto"/>
      <w:outlineLvl w:val="5"/>
    </w:pPr>
    <w:rPr>
      <w:rFonts w:asciiTheme="majorHAnsi" w:eastAsiaTheme="majorEastAsia" w:hAnsiTheme="majorHAnsi" w:cstheme="majorBidi"/>
      <w:sz w:val="32"/>
      <w:szCs w:val="32"/>
    </w:rPr>
  </w:style>
  <w:style w:type="paragraph" w:styleId="berschrift7">
    <w:name w:val="heading 7"/>
    <w:basedOn w:val="Standard"/>
    <w:next w:val="Standard"/>
    <w:link w:val="berschrift7Zchn"/>
    <w:uiPriority w:val="17"/>
    <w:qFormat/>
    <w:rsid w:val="00287FA0"/>
    <w:pPr>
      <w:keepNext/>
      <w:keepLines/>
      <w:spacing w:before="300"/>
      <w:outlineLvl w:val="6"/>
    </w:pPr>
    <w:rPr>
      <w:rFonts w:asciiTheme="majorHAnsi" w:eastAsiaTheme="majorEastAsia" w:hAnsiTheme="majorHAnsi" w:cstheme="majorBidi"/>
      <w:iCs/>
      <w:sz w:val="24"/>
      <w:szCs w:val="24"/>
    </w:rPr>
  </w:style>
  <w:style w:type="paragraph" w:styleId="berschrift8">
    <w:name w:val="heading 8"/>
    <w:basedOn w:val="Standard"/>
    <w:next w:val="Standard"/>
    <w:link w:val="berschrift8Zchn"/>
    <w:uiPriority w:val="17"/>
    <w:semiHidden/>
    <w:qFormat/>
    <w:rsid w:val="008B63A9"/>
    <w:pPr>
      <w:keepNext/>
      <w:keepLines/>
      <w:outlineLvl w:val="7"/>
    </w:pPr>
    <w:rPr>
      <w:rFonts w:asciiTheme="majorHAnsi" w:eastAsiaTheme="majorEastAsia" w:hAnsiTheme="majorHAnsi" w:cstheme="majorBidi"/>
      <w:sz w:val="24"/>
      <w:szCs w:val="24"/>
    </w:rPr>
  </w:style>
  <w:style w:type="paragraph" w:styleId="berschrift9">
    <w:name w:val="heading 9"/>
    <w:basedOn w:val="Standard"/>
    <w:next w:val="Standard"/>
    <w:link w:val="berschrift9Zchn"/>
    <w:uiPriority w:val="17"/>
    <w:semiHidden/>
    <w:qFormat/>
    <w:rsid w:val="008B63A9"/>
    <w:pPr>
      <w:keepNext/>
      <w:keepLines/>
      <w:outlineLvl w:val="8"/>
    </w:pPr>
    <w:rPr>
      <w:rFonts w:asciiTheme="majorHAnsi" w:eastAsiaTheme="majorEastAsia" w:hAnsiTheme="majorHAnsi" w:cstheme="majorBidi"/>
      <w:iCs/>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19"/>
    <w:rsid w:val="00B929F8"/>
    <w:pPr>
      <w:tabs>
        <w:tab w:val="right" w:pos="9356"/>
      </w:tabs>
      <w:spacing w:line="200" w:lineRule="exact"/>
    </w:pPr>
    <w:rPr>
      <w:rFonts w:ascii="Gill Sans Nova" w:hAnsi="Gill Sans Nova"/>
      <w:noProof/>
      <w:spacing w:val="2"/>
      <w:sz w:val="16"/>
      <w:szCs w:val="16"/>
    </w:rPr>
  </w:style>
  <w:style w:type="character" w:customStyle="1" w:styleId="KopfzeileZchn">
    <w:name w:val="Kopfzeile Zchn"/>
    <w:basedOn w:val="Absatz-Standardschriftart"/>
    <w:link w:val="Kopfzeile"/>
    <w:uiPriority w:val="19"/>
    <w:rsid w:val="00B929F8"/>
    <w:rPr>
      <w:rFonts w:ascii="Gill Sans Nova" w:hAnsi="Gill Sans Nova"/>
      <w:noProof/>
      <w:spacing w:val="2"/>
      <w:sz w:val="16"/>
      <w:szCs w:val="16"/>
      <w:lang w:val="de-CH"/>
    </w:rPr>
  </w:style>
  <w:style w:type="paragraph" w:styleId="Fuzeile">
    <w:name w:val="footer"/>
    <w:basedOn w:val="Standard"/>
    <w:link w:val="FuzeileZchn"/>
    <w:uiPriority w:val="20"/>
    <w:rsid w:val="00113D07"/>
    <w:pPr>
      <w:tabs>
        <w:tab w:val="left" w:pos="3204"/>
        <w:tab w:val="right" w:pos="8562"/>
      </w:tabs>
      <w:spacing w:line="240" w:lineRule="auto"/>
    </w:pPr>
    <w:rPr>
      <w:rFonts w:ascii="Gill Sans Nova" w:hAnsi="Gill Sans Nova"/>
      <w:noProof/>
      <w:spacing w:val="2"/>
      <w:sz w:val="13"/>
    </w:rPr>
  </w:style>
  <w:style w:type="character" w:customStyle="1" w:styleId="FuzeileZchn">
    <w:name w:val="Fußzeile Zchn"/>
    <w:basedOn w:val="Absatz-Standardschriftart"/>
    <w:link w:val="Fuzeile"/>
    <w:uiPriority w:val="20"/>
    <w:rsid w:val="00AA39CE"/>
    <w:rPr>
      <w:rFonts w:ascii="Gill Sans Nova" w:hAnsi="Gill Sans Nova"/>
      <w:noProof/>
      <w:spacing w:val="2"/>
      <w:sz w:val="13"/>
      <w:lang w:val="de-CH"/>
    </w:rPr>
  </w:style>
  <w:style w:type="character" w:customStyle="1" w:styleId="berschrift1Zchn">
    <w:name w:val="Überschrift 1 Zchn"/>
    <w:basedOn w:val="Absatz-Standardschriftart"/>
    <w:link w:val="berschrift1"/>
    <w:uiPriority w:val="17"/>
    <w:rsid w:val="005736EC"/>
    <w:rPr>
      <w:rFonts w:asciiTheme="majorHAnsi" w:eastAsiaTheme="majorEastAsia" w:hAnsiTheme="majorHAnsi" w:cstheme="majorBidi"/>
      <w:sz w:val="60"/>
      <w:szCs w:val="32"/>
      <w:lang w:val="de-CH"/>
    </w:rPr>
  </w:style>
  <w:style w:type="character" w:customStyle="1" w:styleId="berschrift2Zchn">
    <w:name w:val="Überschrift 2 Zchn"/>
    <w:basedOn w:val="Absatz-Standardschriftart"/>
    <w:link w:val="berschrift2"/>
    <w:uiPriority w:val="17"/>
    <w:rsid w:val="00C25805"/>
    <w:rPr>
      <w:rFonts w:asciiTheme="majorHAnsi" w:eastAsiaTheme="majorEastAsia" w:hAnsiTheme="majorHAnsi" w:cstheme="majorBidi"/>
      <w:sz w:val="60"/>
      <w:szCs w:val="60"/>
      <w:lang w:val="de-CH"/>
    </w:rPr>
  </w:style>
  <w:style w:type="character" w:customStyle="1" w:styleId="berschrift3Zchn">
    <w:name w:val="Überschrift 3 Zchn"/>
    <w:basedOn w:val="Absatz-Standardschriftart"/>
    <w:link w:val="berschrift3"/>
    <w:uiPriority w:val="17"/>
    <w:rsid w:val="00EC245B"/>
    <w:rPr>
      <w:rFonts w:asciiTheme="majorHAnsi" w:eastAsiaTheme="majorEastAsia" w:hAnsiTheme="majorHAnsi" w:cstheme="majorBidi"/>
      <w:sz w:val="32"/>
      <w:szCs w:val="32"/>
      <w:lang w:val="de-CH"/>
    </w:rPr>
  </w:style>
  <w:style w:type="paragraph" w:customStyle="1" w:styleId="Aufzhlung">
    <w:name w:val="Aufzählung"/>
    <w:basedOn w:val="Standard"/>
    <w:uiPriority w:val="5"/>
    <w:qFormat/>
    <w:rsid w:val="00B929F8"/>
    <w:pPr>
      <w:numPr>
        <w:numId w:val="1"/>
      </w:numPr>
    </w:pPr>
  </w:style>
  <w:style w:type="numbering" w:customStyle="1" w:styleId="UNISGAufzhlung">
    <w:name w:val="UNISG Aufzählung"/>
    <w:basedOn w:val="KeineListe"/>
    <w:uiPriority w:val="99"/>
    <w:rsid w:val="001F347A"/>
    <w:pPr>
      <w:numPr>
        <w:numId w:val="1"/>
      </w:numPr>
    </w:pPr>
  </w:style>
  <w:style w:type="paragraph" w:customStyle="1" w:styleId="Nummerierung">
    <w:name w:val="Nummerierung"/>
    <w:basedOn w:val="Standard"/>
    <w:uiPriority w:val="6"/>
    <w:qFormat/>
    <w:rsid w:val="00F21D00"/>
    <w:pPr>
      <w:numPr>
        <w:numId w:val="3"/>
      </w:numPr>
    </w:pPr>
  </w:style>
  <w:style w:type="numbering" w:customStyle="1" w:styleId="UNISGNummerierungberschrift">
    <w:name w:val="UNISG Nummerierung Überschrift"/>
    <w:basedOn w:val="KeineListe"/>
    <w:uiPriority w:val="99"/>
    <w:rsid w:val="002E6961"/>
    <w:pPr>
      <w:numPr>
        <w:numId w:val="2"/>
      </w:numPr>
    </w:pPr>
  </w:style>
  <w:style w:type="character" w:customStyle="1" w:styleId="berschrift4Zchn">
    <w:name w:val="Überschrift 4 Zchn"/>
    <w:basedOn w:val="Absatz-Standardschriftart"/>
    <w:link w:val="berschrift4"/>
    <w:uiPriority w:val="17"/>
    <w:rsid w:val="00287FA0"/>
    <w:rPr>
      <w:rFonts w:asciiTheme="majorHAnsi" w:eastAsiaTheme="majorEastAsia" w:hAnsiTheme="majorHAnsi" w:cstheme="majorBidi"/>
      <w:iCs/>
      <w:sz w:val="24"/>
      <w:szCs w:val="24"/>
      <w:lang w:val="de-CH"/>
    </w:rPr>
  </w:style>
  <w:style w:type="character" w:customStyle="1" w:styleId="berschrift5Zchn">
    <w:name w:val="Überschrift 5 Zchn"/>
    <w:basedOn w:val="Absatz-Standardschriftart"/>
    <w:link w:val="berschrift5"/>
    <w:uiPriority w:val="17"/>
    <w:rsid w:val="00287FA0"/>
    <w:rPr>
      <w:rFonts w:asciiTheme="majorHAnsi" w:eastAsiaTheme="majorEastAsia" w:hAnsiTheme="majorHAnsi" w:cstheme="majorBidi"/>
      <w:sz w:val="24"/>
      <w:szCs w:val="24"/>
      <w:lang w:val="de-CH"/>
    </w:rPr>
  </w:style>
  <w:style w:type="character" w:customStyle="1" w:styleId="berschrift6Zchn">
    <w:name w:val="Überschrift 6 Zchn"/>
    <w:basedOn w:val="Absatz-Standardschriftart"/>
    <w:link w:val="berschrift6"/>
    <w:uiPriority w:val="17"/>
    <w:rsid w:val="003B1CC8"/>
    <w:rPr>
      <w:rFonts w:asciiTheme="majorHAnsi" w:eastAsiaTheme="majorEastAsia" w:hAnsiTheme="majorHAnsi" w:cstheme="majorBidi"/>
      <w:sz w:val="32"/>
      <w:szCs w:val="32"/>
      <w:lang w:val="de-CH"/>
    </w:rPr>
  </w:style>
  <w:style w:type="character" w:customStyle="1" w:styleId="berschrift7Zchn">
    <w:name w:val="Überschrift 7 Zchn"/>
    <w:basedOn w:val="Absatz-Standardschriftart"/>
    <w:link w:val="berschrift7"/>
    <w:uiPriority w:val="17"/>
    <w:rsid w:val="003B1CC8"/>
    <w:rPr>
      <w:rFonts w:asciiTheme="majorHAnsi" w:eastAsiaTheme="majorEastAsia" w:hAnsiTheme="majorHAnsi" w:cstheme="majorBidi"/>
      <w:iCs/>
      <w:sz w:val="24"/>
      <w:szCs w:val="24"/>
      <w:lang w:val="de-CH"/>
    </w:rPr>
  </w:style>
  <w:style w:type="character" w:customStyle="1" w:styleId="berschrift8Zchn">
    <w:name w:val="Überschrift 8 Zchn"/>
    <w:basedOn w:val="Absatz-Standardschriftart"/>
    <w:link w:val="berschrift8"/>
    <w:uiPriority w:val="17"/>
    <w:semiHidden/>
    <w:rsid w:val="0072775D"/>
    <w:rPr>
      <w:rFonts w:asciiTheme="majorHAnsi" w:eastAsiaTheme="majorEastAsia" w:hAnsiTheme="majorHAnsi" w:cstheme="majorBidi"/>
      <w:sz w:val="24"/>
      <w:szCs w:val="24"/>
      <w:lang w:val="de-CH"/>
    </w:rPr>
  </w:style>
  <w:style w:type="character" w:customStyle="1" w:styleId="berschrift9Zchn">
    <w:name w:val="Überschrift 9 Zchn"/>
    <w:basedOn w:val="Absatz-Standardschriftart"/>
    <w:link w:val="berschrift9"/>
    <w:uiPriority w:val="17"/>
    <w:semiHidden/>
    <w:rsid w:val="0072775D"/>
    <w:rPr>
      <w:rFonts w:asciiTheme="majorHAnsi" w:eastAsiaTheme="majorEastAsia" w:hAnsiTheme="majorHAnsi" w:cstheme="majorBidi"/>
      <w:iCs/>
      <w:sz w:val="24"/>
      <w:szCs w:val="24"/>
      <w:lang w:val="de-CH"/>
    </w:rPr>
  </w:style>
  <w:style w:type="numbering" w:customStyle="1" w:styleId="UNISGNummerierung">
    <w:name w:val="UNISG Nummerierung"/>
    <w:basedOn w:val="KeineListe"/>
    <w:uiPriority w:val="99"/>
    <w:rsid w:val="00F21D00"/>
    <w:pPr>
      <w:numPr>
        <w:numId w:val="3"/>
      </w:numPr>
    </w:pPr>
  </w:style>
  <w:style w:type="paragraph" w:customStyle="1" w:styleId="OrtDatum">
    <w:name w:val="Ort Datum"/>
    <w:basedOn w:val="Standard"/>
    <w:uiPriority w:val="13"/>
    <w:semiHidden/>
    <w:rsid w:val="00FD4B96"/>
    <w:pPr>
      <w:spacing w:line="240" w:lineRule="exact"/>
    </w:pPr>
    <w:rPr>
      <w:rFonts w:ascii="Gill Sans Nova" w:hAnsi="Gill Sans Nova"/>
      <w:spacing w:val="2"/>
    </w:rPr>
  </w:style>
  <w:style w:type="paragraph" w:customStyle="1" w:styleId="Betreff">
    <w:name w:val="Betreff"/>
    <w:basedOn w:val="Standard"/>
    <w:uiPriority w:val="14"/>
    <w:semiHidden/>
    <w:rsid w:val="001E4A59"/>
    <w:pPr>
      <w:spacing w:after="360" w:line="360" w:lineRule="exact"/>
    </w:pPr>
    <w:rPr>
      <w:rFonts w:asciiTheme="majorHAnsi" w:hAnsiTheme="majorHAnsi"/>
      <w:spacing w:val="2"/>
      <w:sz w:val="32"/>
    </w:rPr>
  </w:style>
  <w:style w:type="paragraph" w:customStyle="1" w:styleId="INVISIBLE">
    <w:name w:val="INVISIBLE"/>
    <w:semiHidden/>
    <w:qFormat/>
    <w:rsid w:val="00204142"/>
    <w:pPr>
      <w:spacing w:after="0" w:line="14" w:lineRule="exact"/>
    </w:pPr>
    <w:rPr>
      <w:noProof/>
      <w:color w:val="FFFFFF" w:themeColor="background1"/>
      <w:w w:val="1"/>
      <w:sz w:val="2"/>
      <w:lang w:val="de-CH"/>
    </w:rPr>
  </w:style>
  <w:style w:type="paragraph" w:customStyle="1" w:styleId="Grusszeilen">
    <w:name w:val="Grusszeilen"/>
    <w:basedOn w:val="Standard"/>
    <w:uiPriority w:val="15"/>
    <w:semiHidden/>
    <w:rsid w:val="00B929F8"/>
    <w:pPr>
      <w:keepNext/>
      <w:tabs>
        <w:tab w:val="left" w:pos="4791"/>
      </w:tabs>
    </w:pPr>
  </w:style>
  <w:style w:type="paragraph" w:styleId="Funotentext">
    <w:name w:val="footnote text"/>
    <w:basedOn w:val="Standard"/>
    <w:link w:val="FunotentextZchn"/>
    <w:uiPriority w:val="24"/>
    <w:semiHidden/>
    <w:rsid w:val="00153FF8"/>
  </w:style>
  <w:style w:type="character" w:customStyle="1" w:styleId="FunotentextZchn">
    <w:name w:val="Fußnotentext Zchn"/>
    <w:basedOn w:val="Absatz-Standardschriftart"/>
    <w:link w:val="Funotentext"/>
    <w:uiPriority w:val="24"/>
    <w:semiHidden/>
    <w:rsid w:val="00A10252"/>
    <w:rPr>
      <w:sz w:val="20"/>
      <w:szCs w:val="20"/>
      <w:lang w:val="de-CH"/>
    </w:rPr>
  </w:style>
  <w:style w:type="character" w:styleId="Funotenzeichen">
    <w:name w:val="footnote reference"/>
    <w:basedOn w:val="Absatz-Standardschriftart"/>
    <w:uiPriority w:val="99"/>
    <w:semiHidden/>
    <w:unhideWhenUsed/>
    <w:rsid w:val="00153FF8"/>
    <w:rPr>
      <w:vertAlign w:val="superscript"/>
      <w:lang w:val="de-CH"/>
    </w:rPr>
  </w:style>
  <w:style w:type="character" w:styleId="Fett">
    <w:name w:val="Strong"/>
    <w:basedOn w:val="Absatz-Standardschriftart"/>
    <w:qFormat/>
    <w:rsid w:val="00153FF8"/>
    <w:rPr>
      <w:b/>
      <w:bCs/>
      <w:lang w:val="de-CH"/>
    </w:rPr>
  </w:style>
  <w:style w:type="paragraph" w:styleId="Umschlagabsenderadresse">
    <w:name w:val="envelope return"/>
    <w:basedOn w:val="Standard"/>
    <w:uiPriority w:val="10"/>
    <w:semiHidden/>
    <w:rsid w:val="00166DB9"/>
    <w:pPr>
      <w:spacing w:line="200" w:lineRule="exact"/>
    </w:pPr>
    <w:rPr>
      <w:rFonts w:ascii="Gill Sans Nova" w:eastAsiaTheme="majorEastAsia" w:hAnsi="Gill Sans Nova" w:cstheme="majorBidi"/>
      <w:spacing w:val="2"/>
      <w:sz w:val="16"/>
    </w:rPr>
  </w:style>
  <w:style w:type="paragraph" w:customStyle="1" w:styleId="Empfngeradresse">
    <w:name w:val="Empfängeradresse"/>
    <w:basedOn w:val="Standard"/>
    <w:uiPriority w:val="11"/>
    <w:semiHidden/>
    <w:rsid w:val="00166DB9"/>
    <w:pPr>
      <w:spacing w:line="240" w:lineRule="exact"/>
    </w:pPr>
    <w:rPr>
      <w:rFonts w:ascii="Gill Sans Nova" w:hAnsi="Gill Sans Nova"/>
      <w:spacing w:val="2"/>
    </w:rPr>
  </w:style>
  <w:style w:type="table" w:styleId="Tabellenraster">
    <w:name w:val="Table Grid"/>
    <w:basedOn w:val="NormaleTabelle"/>
    <w:uiPriority w:val="59"/>
    <w:rsid w:val="00485964"/>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bsenderadresse">
    <w:name w:val="Absenderadresse"/>
    <w:basedOn w:val="Standard"/>
    <w:uiPriority w:val="12"/>
    <w:semiHidden/>
    <w:rsid w:val="00B929F8"/>
    <w:pPr>
      <w:spacing w:line="200" w:lineRule="exact"/>
    </w:pPr>
    <w:rPr>
      <w:rFonts w:ascii="Gill Sans Nova" w:hAnsi="Gill Sans Nova"/>
      <w:spacing w:val="2"/>
      <w:sz w:val="16"/>
    </w:rPr>
  </w:style>
  <w:style w:type="paragraph" w:styleId="Titel">
    <w:name w:val="Title"/>
    <w:aliases w:val="Titel_Kurzbericht"/>
    <w:basedOn w:val="Standard"/>
    <w:link w:val="TitelZchn"/>
    <w:qFormat/>
    <w:rsid w:val="00E20550"/>
    <w:pPr>
      <w:suppressAutoHyphens/>
      <w:spacing w:line="1160" w:lineRule="exact"/>
    </w:pPr>
    <w:rPr>
      <w:rFonts w:asciiTheme="majorHAnsi" w:eastAsiaTheme="majorEastAsia" w:hAnsiTheme="majorHAnsi" w:cstheme="majorBidi"/>
      <w:sz w:val="100"/>
      <w:szCs w:val="56"/>
    </w:rPr>
  </w:style>
  <w:style w:type="character" w:customStyle="1" w:styleId="TitelZchn">
    <w:name w:val="Titel Zchn"/>
    <w:aliases w:val="Titel_Kurzbericht Zchn"/>
    <w:basedOn w:val="Absatz-Standardschriftart"/>
    <w:link w:val="Titel"/>
    <w:rsid w:val="00E20550"/>
    <w:rPr>
      <w:rFonts w:asciiTheme="majorHAnsi" w:eastAsiaTheme="majorEastAsia" w:hAnsiTheme="majorHAnsi" w:cstheme="majorBidi"/>
      <w:sz w:val="100"/>
      <w:szCs w:val="56"/>
      <w:lang w:val="de-CH"/>
    </w:rPr>
  </w:style>
  <w:style w:type="paragraph" w:styleId="Untertitel">
    <w:name w:val="Subtitle"/>
    <w:aliases w:val="Untertitel_Kurzbericht"/>
    <w:basedOn w:val="Standard"/>
    <w:next w:val="Standard"/>
    <w:link w:val="UntertitelZchn"/>
    <w:uiPriority w:val="1"/>
    <w:qFormat/>
    <w:rsid w:val="006F3268"/>
    <w:pPr>
      <w:numPr>
        <w:ilvl w:val="1"/>
      </w:numPr>
      <w:spacing w:line="380" w:lineRule="exact"/>
    </w:pPr>
    <w:rPr>
      <w:rFonts w:ascii="Gill Sans Nova" w:eastAsiaTheme="minorEastAsia" w:hAnsi="Gill Sans Nova"/>
      <w:sz w:val="32"/>
    </w:rPr>
  </w:style>
  <w:style w:type="character" w:customStyle="1" w:styleId="UntertitelZchn">
    <w:name w:val="Untertitel Zchn"/>
    <w:aliases w:val="Untertitel_Kurzbericht Zchn"/>
    <w:basedOn w:val="Absatz-Standardschriftart"/>
    <w:link w:val="Untertitel"/>
    <w:uiPriority w:val="1"/>
    <w:rsid w:val="006F3268"/>
    <w:rPr>
      <w:rFonts w:ascii="Gill Sans Nova" w:eastAsiaTheme="minorEastAsia" w:hAnsi="Gill Sans Nova"/>
      <w:sz w:val="32"/>
      <w:lang w:val="de-CH"/>
    </w:rPr>
  </w:style>
  <w:style w:type="paragraph" w:styleId="KeinLeerraum">
    <w:name w:val="No Spacing"/>
    <w:uiPriority w:val="4"/>
    <w:semiHidden/>
    <w:qFormat/>
    <w:rsid w:val="00F209A2"/>
    <w:pPr>
      <w:spacing w:line="240" w:lineRule="auto"/>
    </w:pPr>
    <w:rPr>
      <w:lang w:val="de-CH"/>
    </w:rPr>
  </w:style>
  <w:style w:type="paragraph" w:customStyle="1" w:styleId="FuzeileClaim">
    <w:name w:val="Fußzeile Claim"/>
    <w:basedOn w:val="Standard"/>
    <w:uiPriority w:val="20"/>
    <w:semiHidden/>
    <w:rsid w:val="00C7654E"/>
    <w:pPr>
      <w:spacing w:after="180" w:line="240" w:lineRule="auto"/>
    </w:pPr>
    <w:rPr>
      <w:rFonts w:asciiTheme="majorHAnsi" w:hAnsiTheme="majorHAnsi"/>
      <w:spacing w:val="2"/>
      <w:sz w:val="24"/>
      <w:szCs w:val="32"/>
    </w:rPr>
  </w:style>
  <w:style w:type="character" w:styleId="Platzhaltertext">
    <w:name w:val="Placeholder Text"/>
    <w:basedOn w:val="Absatz-Standardschriftart"/>
    <w:uiPriority w:val="99"/>
    <w:semiHidden/>
    <w:rsid w:val="00F55916"/>
    <w:rPr>
      <w:color w:val="808080"/>
      <w:lang w:val="de-CH"/>
    </w:rPr>
  </w:style>
  <w:style w:type="paragraph" w:customStyle="1" w:styleId="Beilagen">
    <w:name w:val="Beilagen"/>
    <w:basedOn w:val="Standard"/>
    <w:uiPriority w:val="16"/>
    <w:semiHidden/>
    <w:rsid w:val="00B929F8"/>
  </w:style>
  <w:style w:type="paragraph" w:customStyle="1" w:styleId="VerfasserOrtDatum">
    <w:name w:val="Verfasser Ort Datum"/>
    <w:basedOn w:val="Standard"/>
    <w:uiPriority w:val="1"/>
    <w:rsid w:val="001D1234"/>
    <w:pPr>
      <w:spacing w:line="290" w:lineRule="exact"/>
    </w:pPr>
    <w:rPr>
      <w:rFonts w:ascii="Gill Sans Nova" w:hAnsi="Gill Sans Nova"/>
      <w:sz w:val="24"/>
      <w:szCs w:val="24"/>
    </w:rPr>
  </w:style>
  <w:style w:type="paragraph" w:styleId="Inhaltsverzeichnisberschrift">
    <w:name w:val="TOC Heading"/>
    <w:basedOn w:val="berschrift1"/>
    <w:next w:val="Standard"/>
    <w:uiPriority w:val="39"/>
    <w:rsid w:val="005736EC"/>
    <w:pPr>
      <w:numPr>
        <w:numId w:val="0"/>
      </w:numPr>
      <w:spacing w:before="0"/>
      <w:outlineLvl w:val="9"/>
    </w:pPr>
  </w:style>
  <w:style w:type="paragraph" w:styleId="Verzeichnis2">
    <w:name w:val="toc 2"/>
    <w:basedOn w:val="Standard"/>
    <w:next w:val="Standard"/>
    <w:autoRedefine/>
    <w:uiPriority w:val="39"/>
    <w:rsid w:val="007F3142"/>
    <w:pPr>
      <w:tabs>
        <w:tab w:val="left" w:pos="425"/>
        <w:tab w:val="right" w:leader="underscore" w:pos="8551"/>
      </w:tabs>
      <w:spacing w:before="100" w:line="380" w:lineRule="exact"/>
      <w:ind w:left="425" w:hanging="425"/>
    </w:pPr>
    <w:rPr>
      <w:rFonts w:asciiTheme="majorHAnsi" w:hAnsiTheme="majorHAnsi"/>
      <w:sz w:val="32"/>
    </w:rPr>
  </w:style>
  <w:style w:type="paragraph" w:styleId="Verzeichnis1">
    <w:name w:val="toc 1"/>
    <w:basedOn w:val="Standard"/>
    <w:next w:val="Standard"/>
    <w:autoRedefine/>
    <w:uiPriority w:val="39"/>
    <w:rsid w:val="003827D6"/>
    <w:pPr>
      <w:tabs>
        <w:tab w:val="right" w:leader="underscore" w:pos="8551"/>
      </w:tabs>
      <w:spacing w:before="100" w:line="380" w:lineRule="exact"/>
    </w:pPr>
    <w:rPr>
      <w:rFonts w:asciiTheme="majorHAnsi" w:hAnsiTheme="majorHAnsi"/>
      <w:sz w:val="32"/>
    </w:rPr>
  </w:style>
  <w:style w:type="paragraph" w:styleId="Verzeichnis3">
    <w:name w:val="toc 3"/>
    <w:basedOn w:val="Standard"/>
    <w:next w:val="Standard"/>
    <w:autoRedefine/>
    <w:uiPriority w:val="39"/>
    <w:rsid w:val="003827D6"/>
    <w:pPr>
      <w:tabs>
        <w:tab w:val="left" w:pos="1021"/>
        <w:tab w:val="right" w:leader="underscore" w:pos="8551"/>
      </w:tabs>
      <w:spacing w:line="360" w:lineRule="exact"/>
      <w:ind w:left="1446" w:hanging="1021"/>
    </w:pPr>
    <w:rPr>
      <w:rFonts w:asciiTheme="majorHAnsi" w:hAnsiTheme="majorHAnsi"/>
      <w:sz w:val="24"/>
    </w:rPr>
  </w:style>
  <w:style w:type="paragraph" w:styleId="Verzeichnis4">
    <w:name w:val="toc 4"/>
    <w:basedOn w:val="Standard"/>
    <w:next w:val="Standard"/>
    <w:autoRedefine/>
    <w:uiPriority w:val="39"/>
    <w:rsid w:val="007F3142"/>
    <w:pPr>
      <w:tabs>
        <w:tab w:val="left" w:pos="1320"/>
        <w:tab w:val="left" w:pos="1871"/>
        <w:tab w:val="right" w:leader="underscore" w:pos="8551"/>
      </w:tabs>
      <w:spacing w:line="360" w:lineRule="exact"/>
      <w:ind w:left="2892" w:hanging="1871"/>
    </w:pPr>
    <w:rPr>
      <w:rFonts w:asciiTheme="majorHAnsi" w:hAnsiTheme="majorHAnsi"/>
      <w:sz w:val="24"/>
    </w:rPr>
  </w:style>
  <w:style w:type="paragraph" w:customStyle="1" w:styleId="Tabelle">
    <w:name w:val="Tabelle"/>
    <w:basedOn w:val="Standard"/>
    <w:uiPriority w:val="2"/>
    <w:qFormat/>
    <w:rsid w:val="00014610"/>
    <w:pPr>
      <w:spacing w:line="240" w:lineRule="auto"/>
    </w:pPr>
    <w:rPr>
      <w:rFonts w:asciiTheme="majorHAnsi" w:hAnsiTheme="majorHAnsi"/>
    </w:rPr>
  </w:style>
  <w:style w:type="table" w:styleId="TabellemithellemGitternetz">
    <w:name w:val="Grid Table Light"/>
    <w:basedOn w:val="NormaleTabelle"/>
    <w:uiPriority w:val="40"/>
    <w:rsid w:val="005D669F"/>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Verzeichnis5">
    <w:name w:val="toc 5"/>
    <w:basedOn w:val="Standard"/>
    <w:next w:val="Standard"/>
    <w:autoRedefine/>
    <w:uiPriority w:val="39"/>
    <w:rsid w:val="007F3142"/>
    <w:pPr>
      <w:tabs>
        <w:tab w:val="left" w:pos="1760"/>
        <w:tab w:val="left" w:pos="2778"/>
        <w:tab w:val="right" w:leader="underscore" w:pos="8551"/>
      </w:tabs>
      <w:spacing w:line="360" w:lineRule="exact"/>
      <w:ind w:left="4649" w:hanging="2778"/>
    </w:pPr>
    <w:rPr>
      <w:rFonts w:asciiTheme="majorHAnsi" w:hAnsiTheme="majorHAnsi"/>
      <w:sz w:val="24"/>
    </w:rPr>
  </w:style>
  <w:style w:type="paragraph" w:styleId="Beschriftung">
    <w:name w:val="caption"/>
    <w:basedOn w:val="Standard"/>
    <w:next w:val="Standard"/>
    <w:uiPriority w:val="7"/>
    <w:qFormat/>
    <w:rsid w:val="00CB52FC"/>
    <w:pPr>
      <w:spacing w:after="240" w:line="240" w:lineRule="auto"/>
      <w:jc w:val="center"/>
    </w:pPr>
    <w:rPr>
      <w:rFonts w:ascii="Gill Sans Nova" w:hAnsi="Gill Sans Nova"/>
      <w:iCs/>
    </w:rPr>
  </w:style>
  <w:style w:type="table" w:customStyle="1" w:styleId="UNISGStandardTabelle">
    <w:name w:val="UNISG Standard Tabelle"/>
    <w:basedOn w:val="NormaleTabelle"/>
    <w:uiPriority w:val="99"/>
    <w:rsid w:val="0059610C"/>
    <w:pPr>
      <w:spacing w:after="0" w:line="240" w:lineRule="auto"/>
      <w:jc w:val="right"/>
    </w:pPr>
    <w:rPr>
      <w:rFonts w:asciiTheme="majorHAnsi" w:hAnsiTheme="majorHAnsi"/>
      <w:sz w:val="15"/>
    </w:rPr>
    <w:tblPr>
      <w:tblBorders>
        <w:top w:val="single" w:sz="4" w:space="0" w:color="auto"/>
        <w:insideH w:val="single" w:sz="4" w:space="0" w:color="auto"/>
        <w:insideV w:val="single" w:sz="48" w:space="0" w:color="FFFFFF" w:themeColor="background1"/>
      </w:tblBorders>
      <w:tblCellMar>
        <w:top w:w="57" w:type="dxa"/>
        <w:left w:w="0" w:type="dxa"/>
        <w:bottom w:w="57" w:type="dxa"/>
        <w:right w:w="0" w:type="dxa"/>
      </w:tblCellMar>
    </w:tblPr>
    <w:tcPr>
      <w:vAlign w:val="center"/>
    </w:tcPr>
    <w:tblStylePr w:type="firstRow">
      <w:pPr>
        <w:wordWrap/>
        <w:spacing w:line="240" w:lineRule="auto"/>
        <w:contextualSpacing w:val="0"/>
      </w:pPr>
      <w:tblPr/>
      <w:tcPr>
        <w:tcBorders>
          <w:top w:val="nil"/>
          <w:left w:val="nil"/>
          <w:bottom w:val="single" w:sz="18" w:space="0" w:color="auto"/>
          <w:right w:val="nil"/>
          <w:insideH w:val="nil"/>
          <w:insideV w:val="single" w:sz="48" w:space="0" w:color="FFFFFF" w:themeColor="background1"/>
          <w:tl2br w:val="nil"/>
          <w:tr2bl w:val="nil"/>
        </w:tcBorders>
      </w:tcPr>
    </w:tblStylePr>
    <w:tblStylePr w:type="firstCol">
      <w:pPr>
        <w:wordWrap/>
        <w:jc w:val="left"/>
      </w:pPr>
    </w:tblStylePr>
  </w:style>
  <w:style w:type="character" w:customStyle="1" w:styleId="Kursiv">
    <w:name w:val="Kursiv"/>
    <w:basedOn w:val="Absatz-Standardschriftart"/>
    <w:qFormat/>
    <w:rsid w:val="002E6961"/>
    <w:rPr>
      <w:i/>
      <w:iCs/>
      <w:lang w:val="de-CH"/>
    </w:rPr>
  </w:style>
  <w:style w:type="paragraph" w:customStyle="1" w:styleId="StandardhngenderEinzug">
    <w:name w:val="Standard hängender Einzug"/>
    <w:basedOn w:val="Standard"/>
    <w:uiPriority w:val="3"/>
    <w:qFormat/>
    <w:rsid w:val="002E6961"/>
    <w:pPr>
      <w:ind w:left="800" w:hanging="800"/>
    </w:pPr>
  </w:style>
  <w:style w:type="paragraph" w:customStyle="1" w:styleId="Anhang">
    <w:name w:val="Anhang"/>
    <w:basedOn w:val="Standard"/>
    <w:uiPriority w:val="8"/>
    <w:semiHidden/>
    <w:rsid w:val="001D1234"/>
    <w:pPr>
      <w:tabs>
        <w:tab w:val="left" w:pos="800"/>
        <w:tab w:val="right" w:leader="underscore" w:pos="8550"/>
      </w:tabs>
    </w:pPr>
  </w:style>
  <w:style w:type="paragraph" w:styleId="Index1">
    <w:name w:val="index 1"/>
    <w:basedOn w:val="Standard"/>
    <w:next w:val="Standard"/>
    <w:autoRedefine/>
    <w:uiPriority w:val="99"/>
    <w:semiHidden/>
    <w:rsid w:val="001D1234"/>
    <w:pPr>
      <w:tabs>
        <w:tab w:val="right" w:leader="dot" w:pos="8551"/>
      </w:tabs>
      <w:spacing w:line="240" w:lineRule="auto"/>
      <w:ind w:left="199" w:hanging="199"/>
    </w:pPr>
  </w:style>
  <w:style w:type="paragraph" w:styleId="Abbildungsverzeichnis">
    <w:name w:val="table of figures"/>
    <w:basedOn w:val="Standard"/>
    <w:next w:val="Standard"/>
    <w:uiPriority w:val="99"/>
    <w:rsid w:val="001D1234"/>
  </w:style>
  <w:style w:type="character" w:styleId="Seitenzahl">
    <w:name w:val="page number"/>
    <w:basedOn w:val="Absatz-Standardschriftart"/>
    <w:uiPriority w:val="99"/>
    <w:semiHidden/>
    <w:unhideWhenUsed/>
    <w:rsid w:val="00206FB3"/>
    <w:rPr>
      <w:lang w:val="de-CH"/>
    </w:rPr>
  </w:style>
  <w:style w:type="paragraph" w:styleId="Verzeichnis6">
    <w:name w:val="toc 6"/>
    <w:basedOn w:val="Standard"/>
    <w:next w:val="Standard"/>
    <w:autoRedefine/>
    <w:uiPriority w:val="39"/>
    <w:rsid w:val="00AF60F1"/>
    <w:pPr>
      <w:tabs>
        <w:tab w:val="right" w:leader="underscore" w:pos="8551"/>
      </w:tabs>
      <w:spacing w:line="360" w:lineRule="exact"/>
      <w:ind w:left="425"/>
    </w:pPr>
    <w:rPr>
      <w:rFonts w:asciiTheme="majorHAnsi" w:hAnsiTheme="majorHAnsi"/>
      <w:noProof/>
      <w:sz w:val="24"/>
      <w:szCs w:val="24"/>
    </w:rPr>
  </w:style>
  <w:style w:type="paragraph" w:styleId="Verzeichnis7">
    <w:name w:val="toc 7"/>
    <w:basedOn w:val="Standard"/>
    <w:next w:val="Standard"/>
    <w:autoRedefine/>
    <w:uiPriority w:val="39"/>
    <w:rsid w:val="00AF60F1"/>
    <w:pPr>
      <w:tabs>
        <w:tab w:val="right" w:leader="underscore" w:pos="8551"/>
      </w:tabs>
      <w:spacing w:line="360" w:lineRule="exact"/>
      <w:ind w:left="1021"/>
    </w:pPr>
    <w:rPr>
      <w:rFonts w:asciiTheme="majorHAnsi" w:hAnsiTheme="majorHAnsi"/>
      <w:noProof/>
      <w:sz w:val="24"/>
      <w:szCs w:val="24"/>
    </w:rPr>
  </w:style>
  <w:style w:type="character" w:styleId="Hyperlink">
    <w:name w:val="Hyperlink"/>
    <w:basedOn w:val="Absatz-Standardschriftart"/>
    <w:uiPriority w:val="99"/>
    <w:unhideWhenUsed/>
    <w:rsid w:val="00CB52FC"/>
    <w:rPr>
      <w:color w:val="00802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7758745">
      <w:bodyDiv w:val="1"/>
      <w:marLeft w:val="0"/>
      <w:marRight w:val="0"/>
      <w:marTop w:val="0"/>
      <w:marBottom w:val="0"/>
      <w:divBdr>
        <w:top w:val="none" w:sz="0" w:space="0" w:color="auto"/>
        <w:left w:val="none" w:sz="0" w:space="0" w:color="auto"/>
        <w:bottom w:val="none" w:sz="0" w:space="0" w:color="auto"/>
        <w:right w:val="none" w:sz="0" w:space="0" w:color="auto"/>
      </w:divBdr>
    </w:div>
    <w:div w:id="4633554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image" Target="media/image1.jpg"/><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image" Target="media/image3.jpeg"/><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header" Target="header2.xml"/><Relationship Id="rId10" Type="http://schemas.openxmlformats.org/officeDocument/2006/relationships/webSettings" Target="webSetting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e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Opitz\AppData\Local\Temp\Templafy\WordVsto\UNISG%20Wissenschaftlicher%20Bericht%20DE%20-%20NEU.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9006AB66EADD4742BF594C529144014B"/>
        <w:category>
          <w:name w:val="Allgemein"/>
          <w:gallery w:val="placeholder"/>
        </w:category>
        <w:types>
          <w:type w:val="bbPlcHdr"/>
        </w:types>
        <w:behaviors>
          <w:behavior w:val="content"/>
        </w:behaviors>
        <w:guid w:val="{C22C9C56-0B9E-4227-9E2C-BD9B4FFCE15E}"/>
      </w:docPartPr>
      <w:docPartBody>
        <w:p w:rsidR="0079221D" w:rsidRDefault="0079221D">
          <w:pPr>
            <w:pStyle w:val="9006AB66EADD4742BF594C529144014B"/>
          </w:pPr>
          <w:r w:rsidRPr="00885CEC">
            <w:rPr>
              <w:rStyle w:val="Platzhaltertext"/>
            </w:rPr>
            <w:t>Klicken oder tippen Sie hier, um Text einzugeben.</w:t>
          </w:r>
        </w:p>
      </w:docPartBody>
    </w:docPart>
    <w:docPart>
      <w:docPartPr>
        <w:name w:val="A58F8D7EC7A94089B846E363DC2FFF64"/>
        <w:category>
          <w:name w:val="Allgemein"/>
          <w:gallery w:val="placeholder"/>
        </w:category>
        <w:types>
          <w:type w:val="bbPlcHdr"/>
        </w:types>
        <w:behaviors>
          <w:behavior w:val="content"/>
        </w:behaviors>
        <w:guid w:val="{BC0BF04E-1F4B-4190-B18C-0745D7505488}"/>
      </w:docPartPr>
      <w:docPartBody>
        <w:p w:rsidR="0079221D" w:rsidRDefault="0079221D">
          <w:pPr>
            <w:pStyle w:val="A58F8D7EC7A94089B846E363DC2FFF64"/>
          </w:pPr>
          <w:r w:rsidRPr="00D3158B">
            <w:rPr>
              <w:rStyle w:val="Platzhaltertext"/>
            </w:rPr>
            <w:t>Klicken oder tippen Sie hier, um Text einzugeben.</w:t>
          </w:r>
        </w:p>
      </w:docPartBody>
    </w:docPart>
    <w:docPart>
      <w:docPartPr>
        <w:name w:val="0CF94B9AD5864A51B0BF97BA08AFE97B"/>
        <w:category>
          <w:name w:val="Allgemein"/>
          <w:gallery w:val="placeholder"/>
        </w:category>
        <w:types>
          <w:type w:val="bbPlcHdr"/>
        </w:types>
        <w:behaviors>
          <w:behavior w:val="content"/>
        </w:behaviors>
        <w:guid w:val="{44EC30AA-5528-4F2E-B349-E6AF7D77F3AB}"/>
      </w:docPartPr>
      <w:docPartBody>
        <w:p w:rsidR="0079221D" w:rsidRDefault="0079221D">
          <w:pPr>
            <w:pStyle w:val="0CF94B9AD5864A51B0BF97BA08AFE97B"/>
          </w:pPr>
          <w:r w:rsidRPr="00D3158B">
            <w:rPr>
              <w:rStyle w:val="Platzhaltertext"/>
            </w:rPr>
            <w:t>Klicken oder tippen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Palatino Linotype">
    <w:panose1 w:val="02040502050505030304"/>
    <w:charset w:val="00"/>
    <w:family w:val="roman"/>
    <w:notTrueType/>
    <w:pitch w:val="variable"/>
    <w:sig w:usb0="E0000287" w:usb1="40000013" w:usb2="00000000" w:usb3="00000000" w:csb0="0000019F" w:csb1="00000000"/>
  </w:font>
  <w:font w:name="Gill Sans Nova Light">
    <w:panose1 w:val="020B0302020104020203"/>
    <w:charset w:val="00"/>
    <w:family w:val="swiss"/>
    <w:pitch w:val="variable"/>
    <w:sig w:usb0="80000287" w:usb1="00000002" w:usb2="00000000" w:usb3="00000000" w:csb0="0000009F" w:csb1="00000000"/>
  </w:font>
  <w:font w:name="Gill Sans Nova">
    <w:panose1 w:val="020B0602020104020203"/>
    <w:charset w:val="00"/>
    <w:family w:val="swiss"/>
    <w:pitch w:val="variable"/>
    <w:sig w:usb0="80000287" w:usb1="00000002" w:usb2="00000000" w:usb3="00000000" w:csb0="0000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221D"/>
    <w:rsid w:val="006A20E9"/>
    <w:rsid w:val="0079221D"/>
    <w:rsid w:val="00F5194E"/>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e-CH" w:eastAsia="de-CH"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Pr>
      <w:color w:val="808080"/>
    </w:rPr>
  </w:style>
  <w:style w:type="paragraph" w:customStyle="1" w:styleId="9006AB66EADD4742BF594C529144014B">
    <w:name w:val="9006AB66EADD4742BF594C529144014B"/>
  </w:style>
  <w:style w:type="paragraph" w:customStyle="1" w:styleId="A58F8D7EC7A94089B846E363DC2FFF64">
    <w:name w:val="A58F8D7EC7A94089B846E363DC2FFF64"/>
  </w:style>
  <w:style w:type="paragraph" w:customStyle="1" w:styleId="0CF94B9AD5864A51B0BF97BA08AFE97B">
    <w:name w:val="0CF94B9AD5864A51B0BF97BA08AFE97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UNISG Word TEST">
  <a:themeElements>
    <a:clrScheme name="uni stgallen Colors">
      <a:dk1>
        <a:sysClr val="windowText" lastClr="000000"/>
      </a:dk1>
      <a:lt1>
        <a:sysClr val="window" lastClr="FFFFFF"/>
      </a:lt1>
      <a:dk2>
        <a:srgbClr val="0A5F2D"/>
      </a:dk2>
      <a:lt2>
        <a:srgbClr val="FFFFFF"/>
      </a:lt2>
      <a:accent1>
        <a:srgbClr val="00802F"/>
      </a:accent1>
      <a:accent2>
        <a:srgbClr val="E1D7C3"/>
      </a:accent2>
      <a:accent3>
        <a:srgbClr val="EB6969"/>
      </a:accent3>
      <a:accent4>
        <a:srgbClr val="73A5AF"/>
      </a:accent4>
      <a:accent5>
        <a:srgbClr val="FFF04B"/>
      </a:accent5>
      <a:accent6>
        <a:srgbClr val="0A5F2D"/>
      </a:accent6>
      <a:hlink>
        <a:srgbClr val="00802F"/>
      </a:hlink>
      <a:folHlink>
        <a:srgbClr val="0A5F2D"/>
      </a:folHlink>
    </a:clrScheme>
    <a:fontScheme name="UNISG Fonts Word TEST">
      <a:majorFont>
        <a:latin typeface="Gill Sans Nova Light"/>
        <a:ea typeface=""/>
        <a:cs typeface=""/>
      </a:majorFont>
      <a:minorFont>
        <a:latin typeface="Palatino Linotype"/>
        <a:ea typeface=""/>
        <a:cs typeface=""/>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34C2EED3AEDAB24AB48AF05A7A255DF4" ma:contentTypeVersion="13" ma:contentTypeDescription="Ein neues Dokument erstellen." ma:contentTypeScope="" ma:versionID="a6aaadb894dac19c584affee4fc993d6">
  <xsd:schema xmlns:xsd="http://www.w3.org/2001/XMLSchema" xmlns:xs="http://www.w3.org/2001/XMLSchema" xmlns:p="http://schemas.microsoft.com/office/2006/metadata/properties" xmlns:ns2="07c8a24f-8b40-44ca-950f-ae5db2c4fa23" xmlns:ns3="71d337dc-809a-4269-a690-d6cd31b4acd0" targetNamespace="http://schemas.microsoft.com/office/2006/metadata/properties" ma:root="true" ma:fieldsID="7db4ada0fc4504d1e5da7df171168cfe" ns2:_="" ns3:_="">
    <xsd:import namespace="07c8a24f-8b40-44ca-950f-ae5db2c4fa23"/>
    <xsd:import namespace="71d337dc-809a-4269-a690-d6cd31b4acd0"/>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7c8a24f-8b40-44ca-950f-ae5db2c4fa2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OCR" ma:index="11" nillable="true" ma:displayName="MediaServiceOCR"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MediaServic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71d337dc-809a-4269-a690-d6cd31b4acd0" elementFormDefault="qualified">
    <xsd:import namespace="http://schemas.microsoft.com/office/2006/documentManagement/types"/>
    <xsd:import namespace="http://schemas.microsoft.com/office/infopath/2007/PartnerControls"/>
    <xsd:element name="SharedWithUsers" ma:index="14"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TemplafyTemplateConfiguration><![CDATA[{"elementsMetadata":[{"elementConfiguration":{"binding":"{{Form.ShortReportTitle}}","removeAndKeepContent":false,"disableUpdates":false,"type":"text"},"type":"richTextContentControl","id":"95061f45-4e37-41a4-ac20-77dba5c6fb85"},{"elementConfiguration":{"binding":"{{Form.ShortReportSubtitle}}","removeAndKeepContent":false,"disableUpdates":false,"type":"text"},"type":"richTextContentControl","id":"d062869d-300d-4bf7-a850-6b2b0e1a0847"},{"elementConfiguration":{"binding":"{{UserProfile.PreTitle}} ","visibility":"{{IfElse(Equals(UserProfile.PreTitle, \"\"), VisibilityType.Hidden, VisibilityType.Visible)}}","removeAndKeepContent":false,"disableUpdates":false,"type":"text"},"type":"richTextContentControl","id":"a22048d3-3027-4b5d-b763-b04352e56f58"},{"elementConfiguration":{"binding":"{{UserProfile.FirstName}} ","visibility":"{{IfElse(Equals(UserProfile.FirstName, \"\"), VisibilityType.Hidden, VisibilityType.Visible)}}","removeAndKeepContent":false,"disableUpdates":false,"type":"text"},"type":"richTextContentControl","id":"661c40db-edb0-4f2a-939d-430381e44b97"},{"elementConfiguration":{"binding":"{{UserProfile.LastName}}","removeAndKeepContent":false,"disableUpdates":false,"type":"text"},"type":"richTextContentControl","id":"65598515-6f8a-41eb-914d-eb8d469e5041"},{"elementConfiguration":{"binding":" {{UserProfile.PostTitle}}","visibility":"{{IfElse(Equals(UserProfile.PostTitle, \"\"), VisibilityType.Hidden, VisibilityType.Visible)}}","removeAndKeepContent":false,"disableUpdates":false,"type":"text"},"type":"richTextContentControl","id":"7501e004-0dd4-4831-b7b1-c6d5c5e9402b"},{"elementConfiguration":{"binding":"{{UserProfile.Department.DepartmentCity}}","removeAndKeepContent":false,"disableUpdates":false,"type":"text"},"type":"richTextContentControl","id":"6fab8be3-d53c-4bf9-9576-455c35adeb65"},{"elementConfiguration":{"binding":", {{FormatDateTime(Form.Date,Translate(\"DateFormat\"),DocumentLanguage)}}","visibility":"{{IfElse(Equals(FormatDateTime(Form.Date,Translate(\"DateFormat\"),DocumentLanguage), \"\"), VisibilityType.Hidden, VisibilityType.Visible)}}","removeAndKeepContent":false,"disableUpdates":false,"type":"text"},"type":"richTextContentControl","id":"2d1c9e44-5b24-44ed-a11c-93fec343f12e"},{"elementConfiguration":{"binding":"{{UserProfile.Department.DepartmentName}}","removeAndKeepContent":false,"disableUpdates":false,"type":"text"},"type":"richTextContentControl","id":"4f52575d-3b95-45ac-9aca-0dec74967203"}],"transformationConfigurations":[{"language":"{{UserProfile.DocumentLanguage.Language}}","disableUpdates":false,"type":"proofingLanguage"},{"image":"{{UserProfile.Department.REFDepartmentLogo.Image}}","shapeName":"MainLogo","width":"{{UserProfile.Department.REFDepartmentLogo.Width}}","height":"{{UserProfile.Department.REFDepartmentLogo.Height}}","namedSections":"{{NamedSections.First}}","namedPages":"","leftOffset":"{{UserProfile.Department.REFDepartmentLogo.LeftOffset}}","topOffset":"{{UserProfile.Department.REFDepartmentLogo.TopOffset}}","imageTextWrapping":"{{ImageTextWrapping.BehindText}}","disableUpdates":false,"type":"imageHeader"},{"propertyName":"creator","propertyValue":"{{UserProfile.FirstName}} {{UserProfile.LastName}}","disableUpdates":false,"type":"documentProperty"}],"templateName":"UNISG Wissenschaftlicher Bericht DE - NEU","templateDescription":"","enableDocumentContentUpdater":true,"version":"2.0"}]]></TemplafyTemplateConfiguration>
</file>

<file path=customXml/item6.xml><?xml version="1.0" encoding="utf-8"?>
<TemplafyFormConfiguration><![CDATA[{"formFields":[{"required":true,"shareValue":false,"type":"datePicker","name":"Date","label":"Datum"},{"required":false,"placeholder":"","lines":1,"shareValue":false,"type":"textBox","name":"ShortReportTitle","label":"Wissenschaftlicher Bericht Titel"},{"required":false,"placeholder":"","lines":3,"shareValue":false,"type":"textBox","name":"ShortReportSubtitle","label":"Wissenschaftlicher Bericht Untertitel"}],"formDataEntries":[{"name":"Date","value":"KD8440gjyAgT/OGgVvGN4g=="},{"name":"ShortReportTitle","value":"QAAe+r7KQwIonCDaj1a3GTgbT6Mk/aodzgl0N3l5/MQTTCzYq7Zd8SlpmbpqoFmR"},{"name":"ShortReportSubtitle","value":"sAXnDrg3iuBmuLMxl8AcPA=="}]}]]></TemplafyFormConfiguration>
</file>

<file path=customXml/itemProps1.xml><?xml version="1.0" encoding="utf-8"?>
<ds:datastoreItem xmlns:ds="http://schemas.openxmlformats.org/officeDocument/2006/customXml" ds:itemID="{2568D1D5-5725-476C-9C9C-DD79253BA2D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7c8a24f-8b40-44ca-950f-ae5db2c4fa23"/>
    <ds:schemaRef ds:uri="71d337dc-809a-4269-a690-d6cd31b4acd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CA57B62-5710-4DF4-8C56-32AF1ABA202C}">
  <ds:schemaRefs>
    <ds:schemaRef ds:uri="http://schemas.openxmlformats.org/officeDocument/2006/bibliography"/>
  </ds:schemaRefs>
</ds:datastoreItem>
</file>

<file path=customXml/itemProps3.xml><?xml version="1.0" encoding="utf-8"?>
<ds:datastoreItem xmlns:ds="http://schemas.openxmlformats.org/officeDocument/2006/customXml" ds:itemID="{3F602D96-6183-4CC8-AACB-006A5546A54E}">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66094559-556F-4701-B77A-EC8F12689B77}">
  <ds:schemaRefs>
    <ds:schemaRef ds:uri="http://schemas.microsoft.com/sharepoint/v3/contenttype/forms"/>
  </ds:schemaRefs>
</ds:datastoreItem>
</file>

<file path=customXml/itemProps5.xml><?xml version="1.0" encoding="utf-8"?>
<ds:datastoreItem xmlns:ds="http://schemas.openxmlformats.org/officeDocument/2006/customXml" ds:itemID="{9BA7F312-830A-42FC-88BF-400E372AE0CB}">
  <ds:schemaRefs/>
</ds:datastoreItem>
</file>

<file path=customXml/itemProps6.xml><?xml version="1.0" encoding="utf-8"?>
<ds:datastoreItem xmlns:ds="http://schemas.openxmlformats.org/officeDocument/2006/customXml" ds:itemID="{54814BFD-24A7-4CC8-AE23-C207DFE5A637}">
  <ds:schemaRefs/>
</ds:datastoreItem>
</file>

<file path=docProps/app.xml><?xml version="1.0" encoding="utf-8"?>
<Properties xmlns="http://schemas.openxmlformats.org/officeDocument/2006/extended-properties" xmlns:vt="http://schemas.openxmlformats.org/officeDocument/2006/docPropsVTypes">
  <Template>UNISG Wissenschaftlicher Bericht DE - NEU.dotx</Template>
  <TotalTime>0</TotalTime>
  <Pages>8</Pages>
  <Words>947</Words>
  <Characters>5972</Characters>
  <Application>Microsoft Office Word</Application>
  <DocSecurity>0</DocSecurity>
  <Lines>49</Lines>
  <Paragraphs>13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 Opitz</dc:creator>
  <cp:lastModifiedBy>Benmessaoud, Sami</cp:lastModifiedBy>
  <cp:revision>11</cp:revision>
  <cp:lastPrinted>2024-10-09T07:41:00Z</cp:lastPrinted>
  <dcterms:created xsi:type="dcterms:W3CDTF">2022-09-23T11:57:00Z</dcterms:created>
  <dcterms:modified xsi:type="dcterms:W3CDTF">2025-10-07T16:36:00Z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0x01010034C2EED3AEDAB24AB48AF05A7A255DF4</vt:lpwstr>
  </property>
  <property fmtid="{D5CDD505-2E9C-101B-9397-08002B2CF9AE}" pid="3" name="TemplafyTenantId">
    <vt:lpwstr>unisg</vt:lpwstr>
  </property>
  <property fmtid="{D5CDD505-2E9C-101B-9397-08002B2CF9AE}" pid="4" name="TemplafyTemplateId">
    <vt:lpwstr>637853478738042248</vt:lpwstr>
  </property>
  <property fmtid="{D5CDD505-2E9C-101B-9397-08002B2CF9AE}" pid="5" name="TemplafyUserProfileId">
    <vt:lpwstr>637904653223084930</vt:lpwstr>
  </property>
  <property fmtid="{D5CDD505-2E9C-101B-9397-08002B2CF9AE}" pid="6" name="TemplafyLanguageCode">
    <vt:lpwstr>de-CH</vt:lpwstr>
  </property>
  <property fmtid="{D5CDD505-2E9C-101B-9397-08002B2CF9AE}" pid="7" name="TemplafyFromBlank">
    <vt:bool>false</vt:bool>
  </property>
</Properties>
</file>